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BB2" w:rsidRPr="00DE4104" w:rsidRDefault="00BA3BB2" w:rsidP="00DE4104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-43.3pt;margin-top:-42.55pt;width:596.95pt;height:842.25pt;z-index:-251661312;visibility:visible">
            <v:imagedata r:id="rId5" o:title=""/>
          </v:shape>
        </w:pict>
      </w:r>
      <w:r w:rsidRPr="00DE4104">
        <w:rPr>
          <w:rFonts w:ascii="Times New Roman" w:hAnsi="Times New Roman"/>
          <w:i/>
          <w:sz w:val="28"/>
          <w:szCs w:val="28"/>
        </w:rPr>
        <w:t>Консультация для родителей детей с нарушением зрения</w:t>
      </w:r>
    </w:p>
    <w:p w:rsidR="00BA3BB2" w:rsidRPr="00DE4104" w:rsidRDefault="00BA3BB2" w:rsidP="00DE410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DE4104">
        <w:rPr>
          <w:rFonts w:ascii="Times New Roman" w:hAnsi="Times New Roman"/>
          <w:b/>
          <w:sz w:val="40"/>
          <w:szCs w:val="40"/>
        </w:rPr>
        <w:t xml:space="preserve">Как воспитывать ребенка с </w:t>
      </w:r>
      <w:r>
        <w:rPr>
          <w:rFonts w:ascii="Times New Roman" w:hAnsi="Times New Roman"/>
          <w:b/>
          <w:sz w:val="40"/>
          <w:szCs w:val="40"/>
        </w:rPr>
        <w:t>нарушением зрения дома, в семье</w:t>
      </w:r>
    </w:p>
    <w:p w:rsidR="00BA3BB2" w:rsidRPr="00DE4104" w:rsidRDefault="00BA3BB2" w:rsidP="00DE410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A3BB2" w:rsidRPr="00DE4104" w:rsidRDefault="00BA3BB2" w:rsidP="00DE4104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DE4104">
        <w:rPr>
          <w:rFonts w:ascii="Times New Roman" w:hAnsi="Times New Roman"/>
          <w:i/>
          <w:sz w:val="28"/>
          <w:szCs w:val="28"/>
        </w:rPr>
        <w:t>Составитель – воспитатель второй младшей группы Торопова А. А.</w:t>
      </w:r>
    </w:p>
    <w:p w:rsidR="00BA3BB2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.15pt;margin-top:15.95pt;width:153.1pt;height:211.7pt;z-index:-251656192;visibility:visible;mso-wrap-distance-top:.96pt;mso-wrap-distance-right:9.63pt;mso-wrap-distance-bottom:1.56pt" wrapcoords="1376 766 1059 996 953 20374 1376 20834 1482 20834 20118 20834 20224 20834 20647 20374 20753 1915 20435 996 20224 766 1376 76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">
            <v:imagedata r:id="rId6" o:title=""/>
            <o:lock v:ext="edit" aspectratio="f"/>
            <w10:wrap type="tight"/>
          </v:shape>
        </w:pict>
      </w:r>
      <w:r w:rsidRPr="00BB4C23">
        <w:rPr>
          <w:rFonts w:ascii="Times New Roman" w:hAnsi="Times New Roman"/>
          <w:sz w:val="28"/>
          <w:szCs w:val="28"/>
        </w:rPr>
        <w:t xml:space="preserve"> 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В настоящее время из года в год всё больше и больше растёт количество детей, имеющих нарушения зрения. Перед многими родителями, имеющими детей с нарушением зрения, нередко стоит вопрос: как же заниматься с ребенком дома? Чем и как ему помочь?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Родителям нужно научиться объективно оценивать возможности своего ребёнка – кстати, они не так уж малы. Большое значение для коррекции зрения детей имеет правильная о</w:t>
      </w:r>
      <w:bookmarkStart w:id="0" w:name="_GoBack"/>
      <w:bookmarkEnd w:id="0"/>
      <w:r w:rsidRPr="00DE4104">
        <w:rPr>
          <w:rFonts w:ascii="Times New Roman" w:hAnsi="Times New Roman"/>
          <w:sz w:val="28"/>
          <w:szCs w:val="28"/>
        </w:rPr>
        <w:t>рганизация жизни, занятий в домашних условиях.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Эмоциональное общение с мамой и папой, их доброжелательное, ласковое отношение, поощрение и поддержка необычайно важны для ребёнка с нарушением зрения. В тоже время не стоит чрезмерно опекать ребёнка, предупреждать любое его желание. Это может привести к тому, что ребёнок вырастет эгоцентричным, неприспособленным к жизни, полностью зависимым от окружающих. Когда же возможности ребёнка переоцениваются, к нему предъявляются завышенные требования, которые он не в состоянии выполнить — результат аналогичен предыдущему: ребёнок становится беспомощным даже в самых несложных жизненных ситуациях.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 xml:space="preserve">Побольше </w:t>
      </w:r>
      <w:r w:rsidRPr="00E22303">
        <w:rPr>
          <w:rFonts w:ascii="Times New Roman" w:hAnsi="Times New Roman"/>
          <w:b/>
          <w:sz w:val="28"/>
          <w:szCs w:val="28"/>
        </w:rPr>
        <w:t>общайтесь с ребёнком.</w:t>
      </w:r>
      <w:r w:rsidRPr="00DE4104">
        <w:rPr>
          <w:rFonts w:ascii="Times New Roman" w:hAnsi="Times New Roman"/>
          <w:sz w:val="28"/>
          <w:szCs w:val="28"/>
        </w:rPr>
        <w:t xml:space="preserve"> Следите за тем, чтобы любое употребляемое вами слово было связано с конкретным предметом или явлением, обязательно объясняйте значение каждого слова. Во многих случаях нарушение зрения ограничивает возможности малыша подражать действиям взрослого, поэтому он не может самостоятельно усвоить многие навыки. Постарайтесь выработать у своего ребёнка привычку выполнять различные действия в определённой последовательности, например, сначала надо вымыть руки, затем почистить зубы, прополоскать рот, вымыть лицо и т.д. Не только сами проговаривайте все свои совместные с ребёнком действия, но постепенно учите этому и малыша. Навыки, приобретённые путём неоднократных повторений, автоматизируются – это даёт ребёнку возможность выполнять их самостоятельно. Чем больше навыков самостоятельной деятельности приобретает ребёнок, чем больше узнаёт он о предметах и явлениях окружающего мира в дошкольном возрасте, тем легче будет ему адаптироваться к новым условиям и требованиям будущей школьной жизни.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8" type="#_x0000_t75" style="position:absolute;left:0;text-align:left;margin-left:-42.55pt;margin-top:-42.25pt;width:596.95pt;height:842.25pt;z-index:-251660288;visibility:visible">
            <v:imagedata r:id="rId5" o:title=""/>
          </v:shape>
        </w:pict>
      </w:r>
      <w:r w:rsidRPr="00DE4104">
        <w:rPr>
          <w:rFonts w:ascii="Times New Roman" w:hAnsi="Times New Roman"/>
          <w:sz w:val="28"/>
          <w:szCs w:val="28"/>
        </w:rPr>
        <w:t>У слабовидящих дошкольников по сравнению с нормально видящими развитие пространственной ориентировки протекает замедленнее и со значительными трудностями. Связано это с ограничением у детей зрительной информации об окружающем, а также с неумением пользоваться при ориентировке неполноценным зрением и другими сохранными анализаторами. Для организации обучения дошкольников с нарушением зрения ориентировке в пространстве большое место следует отвести специальным дидактическим играм и упражнениям. Родители, желающие оказать помощь своим детям могут проводить такие игры в условиях семьи.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Слабовидящий ребенок не имеет возможности использовать зрительный контроль при выполнении своих действий поэтому:</w:t>
      </w:r>
    </w:p>
    <w:p w:rsidR="00BA3BB2" w:rsidRPr="00DE4104" w:rsidRDefault="00BA3BB2" w:rsidP="00DE410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взрослому необходимо повторять действие столько раз, сколько это необходимо для усвоения ребенком процесса выполнения действий;</w:t>
      </w:r>
    </w:p>
    <w:p w:rsidR="00BA3BB2" w:rsidRPr="00DE4104" w:rsidRDefault="00BA3BB2" w:rsidP="00DE410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необходимо использование совместного выполнения (взрослого и ребенка) задания;</w:t>
      </w:r>
    </w:p>
    <w:p w:rsidR="00BA3BB2" w:rsidRPr="00DE4104" w:rsidRDefault="00BA3BB2" w:rsidP="00DE410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важно обеспечить переход от полного к частичному совместному выполнению задания, предоставляя ребенку все больше самостоятельности.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 xml:space="preserve">Учите ребенка ориентироваться в микропространстве (например, на столе). Предложите ему положить руки ладошками вниз, объясните: </w:t>
      </w:r>
      <w:r w:rsidRPr="00BB4C23">
        <w:rPr>
          <w:rFonts w:ascii="Times New Roman" w:hAnsi="Times New Roman"/>
          <w:b/>
          <w:sz w:val="28"/>
          <w:szCs w:val="28"/>
        </w:rPr>
        <w:t xml:space="preserve">«То, что расположено около левой руки – слева от тебя, а то, что расположено около правой руки – справа от тебя». </w:t>
      </w:r>
      <w:r w:rsidRPr="00DE4104">
        <w:rPr>
          <w:rFonts w:ascii="Times New Roman" w:hAnsi="Times New Roman"/>
          <w:sz w:val="28"/>
          <w:szCs w:val="28"/>
        </w:rPr>
        <w:t>Дотрагивайтесь поочередно до правой и левой рук ребенка, делая указательные жесты направо и налево от него.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 xml:space="preserve">Обязательно поддерживайте действия ребенка поощрительными, ласковыми словами, положительно оценивайте то, что он делает: </w:t>
      </w:r>
      <w:r w:rsidRPr="00BB4C23">
        <w:rPr>
          <w:rFonts w:ascii="Times New Roman" w:hAnsi="Times New Roman"/>
          <w:b/>
          <w:sz w:val="28"/>
          <w:szCs w:val="28"/>
        </w:rPr>
        <w:t>«Ты очень старался, молодец! «Как красиво ты поставил игрушки!» и т. д.</w:t>
      </w:r>
      <w:r w:rsidRPr="00DE4104">
        <w:rPr>
          <w:rFonts w:ascii="Times New Roman" w:hAnsi="Times New Roman"/>
          <w:sz w:val="28"/>
          <w:szCs w:val="28"/>
        </w:rPr>
        <w:t xml:space="preserve"> Это поможет нерешительному ребенку успешно выполнить то, что вы от него требуете.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Стимулируйте двигательную активность ребенка, приучайте его к обязательному выполнению утренней гимнастики, физических упражнений. Катание на велосипеде также вполне доступно детям с нарушениями зрения и весьма полезно, но под контролем взрослых. Для детей с косоглазием и амблиопией огромное значение имеет развитие стереоскопического зрения. Весьма эффективны в этом случае такие игры, как настольный теннис, бадминтон, баскетбол, волейбол, городки. Эти игры требуют от детей оценки глубины пространства, удаленности предметов и расстояния между ними. Для слабовидящих детей больше подойдут настольные игры: Бильярд, Футбол, Хоккей, с помощью которых дети смогут тренироваться в определении удалённости объектов в пространстве относительно себя и других объектов, расстояния между ними, развивать глазомер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Развивайте мелкую моторику ребенка, т. к. доказана зависимость уровня развития мышления и речи от развития мелкой моторики рук, поэтому пусть ваш ребенок чаще лепит из глины и пластилина, вырезает из бумаги, закрашивает фигуры, делает поделки и т. д.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29" type="#_x0000_t75" style="position:absolute;left:0;text-align:left;margin-left:-42.55pt;margin-top:-79.5pt;width:596.95pt;height:842.25pt;z-index:-251659264;visibility:visible">
            <v:imagedata r:id="rId5" o:title=""/>
          </v:shape>
        </w:pict>
      </w:r>
      <w:r w:rsidRPr="00DE4104">
        <w:rPr>
          <w:rFonts w:ascii="Times New Roman" w:hAnsi="Times New Roman"/>
          <w:sz w:val="28"/>
          <w:szCs w:val="28"/>
        </w:rPr>
        <w:t>Развивайте речь своего ребенка – учите его правильно называть окружающие предметы и действия с ними, четко проговаривать слова, грамотно строить фразы, говорить спокойно, не повышая без необходимости голоса. Обращайте внимание ребенка на интонации, выразительность речи, на то, как в речи передать свое настроение, отношение к тому, с кем общаешься, к поступкам этого человека. Объясните ребенку, что нужно уметь дополнять свою речь соответствующей мимикой и жестами, уместными в каждом конкретном случае. Продемонстрируйте это ребенку.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Учите своего ребенка вести себя дома, в гостях, в общественных местах в соответствии с этическими нормами: не быть назойливым при общении с окружающими, внимательно, не перебивая слушать других, спрашивать разрешения взять что-либо, не принадлежащее тебе, возвращать на место те предметы, которые брал, благодарить окружающих за помощь и т.д.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Ну и, конечно, же, обязательно играйте с ребенком в игры, развивающие его интеллект.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Интеллектуальное развитие подразумевает наличие у ребенка с нарушением зрения определенных знаний об окружающем мире, предметах и явлениях.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4C23">
        <w:rPr>
          <w:rFonts w:ascii="Times New Roman" w:hAnsi="Times New Roman"/>
          <w:b/>
          <w:sz w:val="28"/>
          <w:szCs w:val="28"/>
        </w:rPr>
        <w:t>«Нужны ли для их накопления специальные занятия и специально отведенное время?»</w:t>
      </w:r>
      <w:r w:rsidRPr="00DE4104">
        <w:rPr>
          <w:rFonts w:ascii="Times New Roman" w:hAnsi="Times New Roman"/>
          <w:sz w:val="28"/>
          <w:szCs w:val="28"/>
        </w:rPr>
        <w:t xml:space="preserve"> — спросите вы.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 xml:space="preserve">Возможно, иногда возникает такая потребность, но в основном это происходит ежечасно, повседневно, нужно только не отмахиваться от детских </w:t>
      </w:r>
      <w:r w:rsidRPr="00BB4C23">
        <w:rPr>
          <w:rFonts w:ascii="Times New Roman" w:hAnsi="Times New Roman"/>
          <w:b/>
          <w:sz w:val="28"/>
          <w:szCs w:val="28"/>
        </w:rPr>
        <w:t>«почему, зачем, отчего»,</w:t>
      </w:r>
      <w:r w:rsidRPr="00DE4104">
        <w:rPr>
          <w:rFonts w:ascii="Times New Roman" w:hAnsi="Times New Roman"/>
          <w:sz w:val="28"/>
          <w:szCs w:val="28"/>
        </w:rPr>
        <w:t xml:space="preserve"> не лениться разъяснять, показать, просто обратить внимание ребенка.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 xml:space="preserve">Вы идете в магазин за молоком. Прекрасный повод рассказать о том, что такое </w:t>
      </w:r>
      <w:r w:rsidRPr="00BB4C23">
        <w:rPr>
          <w:rFonts w:ascii="Times New Roman" w:hAnsi="Times New Roman"/>
          <w:b/>
          <w:sz w:val="28"/>
          <w:szCs w:val="28"/>
        </w:rPr>
        <w:t>«молочные продукты»</w:t>
      </w:r>
      <w:r w:rsidRPr="00DE4104">
        <w:rPr>
          <w:rFonts w:ascii="Times New Roman" w:hAnsi="Times New Roman"/>
          <w:sz w:val="28"/>
          <w:szCs w:val="28"/>
        </w:rPr>
        <w:t xml:space="preserve"> — кефир, творог, сметана.</w:t>
      </w:r>
    </w:p>
    <w:p w:rsidR="00BA3BB2" w:rsidRPr="00BB4C23" w:rsidRDefault="00BA3BB2" w:rsidP="00DE410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 xml:space="preserve">На обратном пути из магазина можно закрепить знания детей о молочных продуктах в игре. Мама говорит ребенку: </w:t>
      </w:r>
      <w:r w:rsidRPr="00BB4C23">
        <w:rPr>
          <w:rFonts w:ascii="Times New Roman" w:hAnsi="Times New Roman"/>
          <w:b/>
          <w:sz w:val="28"/>
          <w:szCs w:val="28"/>
        </w:rPr>
        <w:t>«Давай я буду называть продукты, а ты будешь хлопать в ладоши тогда, когда я буду называть молочные продукты».</w:t>
      </w:r>
    </w:p>
    <w:p w:rsidR="00BA3BB2" w:rsidRPr="00BB4C23" w:rsidRDefault="00BA3BB2" w:rsidP="00DE410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 xml:space="preserve">Сегодня у вас поездка за город, на дачу – нет лучше способа рассказать ребенку об овощах и фруктах, обратить внимание на то, как они растут, вспомнить цвета, все оттенки зеленого, красного, желтого. Хорошо, если это будет не просто рассказ, а ребенок сам выкопает морковку, сорвет огурец и т. д. Здесь можно поиграть с ребенком в игру </w:t>
      </w:r>
      <w:r w:rsidRPr="00BB4C23">
        <w:rPr>
          <w:rFonts w:ascii="Times New Roman" w:hAnsi="Times New Roman"/>
          <w:b/>
          <w:sz w:val="28"/>
          <w:szCs w:val="28"/>
        </w:rPr>
        <w:t>«Подбери цвет предмету»,</w:t>
      </w:r>
      <w:r w:rsidRPr="00DE4104">
        <w:rPr>
          <w:rFonts w:ascii="Times New Roman" w:hAnsi="Times New Roman"/>
          <w:sz w:val="28"/>
          <w:szCs w:val="28"/>
        </w:rPr>
        <w:t xml:space="preserve"> или </w:t>
      </w:r>
      <w:r w:rsidRPr="00BB4C23">
        <w:rPr>
          <w:rFonts w:ascii="Times New Roman" w:hAnsi="Times New Roman"/>
          <w:b/>
          <w:sz w:val="28"/>
          <w:szCs w:val="28"/>
        </w:rPr>
        <w:t>«Что лишнее?»,</w:t>
      </w:r>
      <w:r w:rsidRPr="00DE4104">
        <w:rPr>
          <w:rFonts w:ascii="Times New Roman" w:hAnsi="Times New Roman"/>
          <w:sz w:val="28"/>
          <w:szCs w:val="28"/>
        </w:rPr>
        <w:t xml:space="preserve"> или </w:t>
      </w:r>
      <w:r w:rsidRPr="00BB4C23">
        <w:rPr>
          <w:rFonts w:ascii="Times New Roman" w:hAnsi="Times New Roman"/>
          <w:b/>
          <w:sz w:val="28"/>
          <w:szCs w:val="28"/>
        </w:rPr>
        <w:t>«Найди отличия».</w:t>
      </w:r>
    </w:p>
    <w:p w:rsidR="00BA3BB2" w:rsidRPr="00BB4C23" w:rsidRDefault="00BA3BB2" w:rsidP="00DE410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процесс классификации у ре</w:t>
      </w:r>
      <w:r w:rsidRPr="00DE4104">
        <w:rPr>
          <w:rFonts w:ascii="Times New Roman" w:hAnsi="Times New Roman"/>
          <w:sz w:val="28"/>
          <w:szCs w:val="28"/>
        </w:rPr>
        <w:t xml:space="preserve">бенка затруднен, стоит уделить этому особое внимание. Можно сделать карточки (одежда, обувь, фрукты, ягоды и т. д.). А потом поиграть в игры </w:t>
      </w:r>
      <w:r w:rsidRPr="00BB4C23">
        <w:rPr>
          <w:rFonts w:ascii="Times New Roman" w:hAnsi="Times New Roman"/>
          <w:b/>
          <w:sz w:val="28"/>
          <w:szCs w:val="28"/>
        </w:rPr>
        <w:t>«Кто быстрее выберет фрукты», «Кто найдет больше диких зверей».</w:t>
      </w:r>
    </w:p>
    <w:p w:rsidR="00BA3BB2" w:rsidRPr="00BB4C23" w:rsidRDefault="00BA3BB2" w:rsidP="00DE410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 xml:space="preserve">Игры тут могут быть различные, пофантазируйте и обязательно найдете то, что интересно вашему ребенку. Необходимые знания ребенок с нарушением зрения получает и в процессе активной деятельности. Не удивляйтесь, если он стремится разобрать новую машинку, не отмахивайтесь от его желания пощупать и раскатать тесто, слепить пирожок, или помочь вам во время стирки. Все это своего рода экспериментальная деятельность, знакомство со строением, свойствами новых предметов, действий, путь познания. Здесь уместно поиграть в такие игры, как </w:t>
      </w:r>
      <w:r w:rsidRPr="00BB4C23">
        <w:rPr>
          <w:rFonts w:ascii="Times New Roman" w:hAnsi="Times New Roman"/>
          <w:b/>
          <w:sz w:val="28"/>
          <w:szCs w:val="28"/>
        </w:rPr>
        <w:t>«Тонет – не тонет», «Из чего состоит предмет?», «Назови части» и т. д.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0" type="#_x0000_t75" style="position:absolute;left:0;text-align:left;margin-left:-42.55pt;margin-top:-154.3pt;width:596.95pt;height:842.25pt;z-index:-251658240;visibility:visible">
            <v:imagedata r:id="rId5" o:title=""/>
          </v:shape>
        </w:pict>
      </w:r>
      <w:r w:rsidRPr="00DE4104">
        <w:rPr>
          <w:rFonts w:ascii="Times New Roman" w:hAnsi="Times New Roman"/>
          <w:sz w:val="28"/>
          <w:szCs w:val="28"/>
        </w:rPr>
        <w:t>Дети с нарушением зрения не всегда бывают любознательны, поэтому у них необходимо целенаправленно развивать любознательность, тренируя их наблюдательность.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Особенно хорошо это делать во время рисования, лепки, конструирования, выполнения различных поделок из природного материала. Вы вернулись с прогулки по лесу, попросите ребенка нарисовать то, что он увидел в лесу, вылепить из пластилина грибы: лисичку и сыроежку, подберезовик и мухомор. Разберитесь, что общего у них, в чем отличие. Попутно разберитесь, какие грибы съедобные, какие нет. Можно ребенку рассказать, как заготавливать грибы на зиму: сушить, солить, мариновать.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Всем детям с нарушением зрения полезно играть с различными крупными конструкторами для закрепления бинокулярного и развития стереоскопического зрения.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Общая продолжительность занятий дома в течение дня не должна превышать 40 минут. Желательно, чтобы дети занимались как в первую, так и во вторую половину дня и чтобы между этими занятиями было время для активных игр и пребывания на свежем воздухе.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 xml:space="preserve">Предлагайте ребёнку делать только то, что он на данном этапе своего развития он в состоянии выполнить. Если ребёнок отказывается от выполнения ваших заданий, не стоит заставлять его. Постепенно подводите его к выполнению действий, настраивайте. Заинтересовывать ребёнка, активизировать его внимание и желание поможет игровая ситуация, использование любимых игрушек </w:t>
      </w:r>
      <w:r w:rsidRPr="00BB4C23">
        <w:rPr>
          <w:rFonts w:ascii="Times New Roman" w:hAnsi="Times New Roman"/>
          <w:i/>
          <w:sz w:val="28"/>
          <w:szCs w:val="28"/>
        </w:rPr>
        <w:t>(«Мишка тоже будет делать это», «Собачка поиграет вместе с нами» и т.д.).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Если вы хотите улучшить зрение ребёнка, то подберите ему соответствующие игры и игрушки. Полезна любая игрушка, которая прыгает, вертится и движется; полезны любые игры с использованием мяча; целесообразно уменьшить время игр, способствующих пристальному смотрению.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Учтите: дети должны смотреть только специальные детские передачи. Длительность непрерывного просмотра или занятий дошкольника не должна превышать 30 минут, оптимальное расстояние для зрения — 2,0 — 5,5 м от экрана телевизора и 40 см от монитора компьютера, сидеть необходимо не сбоку, а прямо перед экраном.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Приобрести навыки поведения в повседневной жизни детям с нарушениями зрения помогут следующие рекомендации:</w:t>
      </w:r>
    </w:p>
    <w:p w:rsidR="00BA3BB2" w:rsidRPr="00BB4C23" w:rsidRDefault="00BA3BB2" w:rsidP="00BB4C2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1" type="#_x0000_t75" style="position:absolute;left:0;text-align:left;margin-left:-42.5pt;margin-top:-42.45pt;width:596.95pt;height:842.25pt;z-index:-251657216;visibility:visible">
            <v:imagedata r:id="rId5" o:title=""/>
          </v:shape>
        </w:pict>
      </w:r>
      <w:r w:rsidRPr="00BB4C23">
        <w:rPr>
          <w:rFonts w:ascii="Times New Roman" w:hAnsi="Times New Roman"/>
          <w:sz w:val="28"/>
          <w:szCs w:val="28"/>
        </w:rPr>
        <w:t>Родителям необходимо постоянно поддерживать интерес ребёнка к лечению, которое весьма продолжительно.</w:t>
      </w:r>
    </w:p>
    <w:p w:rsidR="00BA3BB2" w:rsidRPr="00BB4C23" w:rsidRDefault="00BA3BB2" w:rsidP="00BB4C2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4C23">
        <w:rPr>
          <w:rFonts w:ascii="Times New Roman" w:hAnsi="Times New Roman"/>
          <w:sz w:val="28"/>
          <w:szCs w:val="28"/>
        </w:rPr>
        <w:t>Дети с патологией зрения неправильно понимают слова, так как слабо соотносят их с реальными объектами, поэтому им необходима квалифицированная логопедическая помощь.</w:t>
      </w:r>
    </w:p>
    <w:p w:rsidR="00BA3BB2" w:rsidRPr="00BB4C23" w:rsidRDefault="00BA3BB2" w:rsidP="00BB4C2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4C23">
        <w:rPr>
          <w:rFonts w:ascii="Times New Roman" w:hAnsi="Times New Roman"/>
          <w:sz w:val="28"/>
          <w:szCs w:val="28"/>
        </w:rPr>
        <w:t>Нужно обращать внимание детей на разнообразные звуки: как шумит машина, работает холодильник, течет вода, шумит ветер и т. п.</w:t>
      </w:r>
    </w:p>
    <w:p w:rsidR="00BA3BB2" w:rsidRPr="00BB4C23" w:rsidRDefault="00BA3BB2" w:rsidP="00BB4C2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4C23">
        <w:rPr>
          <w:rFonts w:ascii="Times New Roman" w:hAnsi="Times New Roman"/>
          <w:sz w:val="28"/>
          <w:szCs w:val="28"/>
        </w:rPr>
        <w:t>Обучая ребёнка какому-либо действию, необходимо многократно повторять его рука в руку, вырабатывая автоматизм. Полученные навыки важно поддерживать постоянно.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 xml:space="preserve">Таким образом, уважаемые родители, </w:t>
      </w:r>
      <w:r>
        <w:rPr>
          <w:rFonts w:ascii="Times New Roman" w:hAnsi="Times New Roman"/>
          <w:sz w:val="28"/>
          <w:szCs w:val="28"/>
        </w:rPr>
        <w:t xml:space="preserve">развивайте своих детей дома. Не </w:t>
      </w:r>
      <w:r w:rsidRPr="00DE4104">
        <w:rPr>
          <w:rFonts w:ascii="Times New Roman" w:hAnsi="Times New Roman"/>
          <w:sz w:val="28"/>
          <w:szCs w:val="28"/>
        </w:rPr>
        <w:t>ленитесь разъяснять, показывать.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104">
        <w:rPr>
          <w:rFonts w:ascii="Times New Roman" w:hAnsi="Times New Roman"/>
          <w:sz w:val="28"/>
          <w:szCs w:val="28"/>
        </w:rPr>
        <w:t>Наши дети требуют большей заботы, большего внимания, большего терпения, большей любви!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4104">
        <w:rPr>
          <w:rFonts w:ascii="Times New Roman" w:hAnsi="Times New Roman"/>
          <w:sz w:val="28"/>
          <w:szCs w:val="28"/>
        </w:rPr>
        <w:t>Всегда помните о том, что развивать своего ребенка должны именно Вы, родители. Не случайно в Законе об образовании РФ сказано, что именно семья является важнейшей сферой личностного развития ребенка. Именно родители являются первыми педагогами своих детей и они, родители, должны заложить в них основы физического, интеллектуального и нравственного воспитания</w:t>
      </w:r>
    </w:p>
    <w:p w:rsidR="00BA3BB2" w:rsidRPr="00DE4104" w:rsidRDefault="00BA3BB2" w:rsidP="00DE41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3BB2" w:rsidRPr="00DE4104" w:rsidRDefault="00BA3BB2" w:rsidP="00DE4104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DE4104">
        <w:rPr>
          <w:rFonts w:ascii="Times New Roman" w:hAnsi="Times New Roman"/>
          <w:i/>
          <w:sz w:val="28"/>
          <w:szCs w:val="28"/>
        </w:rPr>
        <w:t>Источник:</w:t>
      </w:r>
    </w:p>
    <w:p w:rsidR="00BA3BB2" w:rsidRPr="00DE4104" w:rsidRDefault="00BA3BB2" w:rsidP="00DE4104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DE4104">
        <w:rPr>
          <w:rFonts w:ascii="Times New Roman" w:hAnsi="Times New Roman"/>
          <w:i/>
          <w:sz w:val="28"/>
          <w:szCs w:val="28"/>
        </w:rPr>
        <w:t>http://doshkolnik.ru</w:t>
      </w:r>
    </w:p>
    <w:sectPr w:rsidR="00BA3BB2" w:rsidRPr="00DE4104" w:rsidSect="00DE410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14B71"/>
    <w:multiLevelType w:val="hybridMultilevel"/>
    <w:tmpl w:val="F51A9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42CA4"/>
    <w:multiLevelType w:val="hybridMultilevel"/>
    <w:tmpl w:val="74242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24C3"/>
    <w:rsid w:val="001272E4"/>
    <w:rsid w:val="003045A9"/>
    <w:rsid w:val="003B3071"/>
    <w:rsid w:val="00513A32"/>
    <w:rsid w:val="005224C3"/>
    <w:rsid w:val="005669E8"/>
    <w:rsid w:val="00A06905"/>
    <w:rsid w:val="00B97693"/>
    <w:rsid w:val="00BA3BB2"/>
    <w:rsid w:val="00BB4C23"/>
    <w:rsid w:val="00D90B40"/>
    <w:rsid w:val="00DE4104"/>
    <w:rsid w:val="00E22303"/>
    <w:rsid w:val="00E44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B4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E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41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E41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5</Pages>
  <Words>1684</Words>
  <Characters>9601</Characters>
  <Application>Microsoft Office Outlook</Application>
  <DocSecurity>0</DocSecurity>
  <Lines>0</Lines>
  <Paragraphs>0</Paragraphs>
  <ScaleCrop>false</ScaleCrop>
  <Company>GAAL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1</cp:lastModifiedBy>
  <cp:revision>6</cp:revision>
  <dcterms:created xsi:type="dcterms:W3CDTF">2018-02-18T14:37:00Z</dcterms:created>
  <dcterms:modified xsi:type="dcterms:W3CDTF">2018-02-21T11:42:00Z</dcterms:modified>
</cp:coreProperties>
</file>