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3F65" w:rsidRPr="00BA5C2E" w:rsidRDefault="00EC3F65" w:rsidP="00BA5C2E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BA5C2E">
        <w:rPr>
          <w:rFonts w:ascii="Times New Roman" w:hAnsi="Times New Roman"/>
          <w:i/>
          <w:sz w:val="28"/>
          <w:szCs w:val="28"/>
        </w:rPr>
        <w:t>Консультация для педагогов</w:t>
      </w:r>
    </w:p>
    <w:p w:rsidR="00EC3F65" w:rsidRPr="00BA5C2E" w:rsidRDefault="00EC3F65" w:rsidP="00BA5C2E">
      <w:pPr>
        <w:spacing w:after="0"/>
        <w:jc w:val="center"/>
        <w:rPr>
          <w:rFonts w:ascii="Times New Roman" w:hAnsi="Times New Roman"/>
          <w:b/>
          <w:sz w:val="40"/>
          <w:szCs w:val="40"/>
        </w:rPr>
      </w:pPr>
      <w:r>
        <w:rPr>
          <w:rFonts w:ascii="Times New Roman" w:hAnsi="Times New Roman"/>
          <w:b/>
          <w:sz w:val="40"/>
          <w:szCs w:val="40"/>
        </w:rPr>
        <w:t>Игры, которые лечат</w:t>
      </w:r>
    </w:p>
    <w:p w:rsidR="00EC3F65" w:rsidRPr="00BA5C2E" w:rsidRDefault="00EC3F65" w:rsidP="00BA5C2E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EC3F65" w:rsidRPr="00BA5C2E" w:rsidRDefault="00EC3F65" w:rsidP="00BA5C2E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BA5C2E">
        <w:rPr>
          <w:rFonts w:ascii="Times New Roman" w:hAnsi="Times New Roman"/>
          <w:i/>
          <w:sz w:val="28"/>
          <w:szCs w:val="28"/>
        </w:rPr>
        <w:t>Составитель – воспитатель второй младшей группы – Торопова А. А.</w:t>
      </w:r>
    </w:p>
    <w:p w:rsidR="00EC3F65" w:rsidRDefault="00EC3F65" w:rsidP="00BA5C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C3F65" w:rsidRPr="00BA5C2E" w:rsidRDefault="00EC3F65" w:rsidP="00BA5C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s1026" type="#_x0000_t75" style="position:absolute;left:0;text-align:left;margin-left:-3.75pt;margin-top:8.95pt;width:249.1pt;height:179.05pt;z-index:-251663360;visibility:visible" wrapcoords="976 1356 976 20154 20559 20154 20559 1356 976 1356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">
            <v:imagedata r:id="rId5" o:title=""/>
            <o:lock v:ext="edit" aspectratio="f"/>
            <w10:wrap type="tight"/>
          </v:shape>
        </w:pict>
      </w:r>
      <w:r w:rsidRPr="00BA5C2E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большинства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детей,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направляемых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специальные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дошкольные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учреждения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детей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нарушениями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зрения,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наблюдаются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органические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поражения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нейрозрительного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аппарата.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Наряду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этим,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врожденное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возникшее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ранних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стадиях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онтогенеза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нарушение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зрения,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приводит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развитию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сенсорно-перцептивной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депривации.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Вследствие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этого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уровень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общего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развития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(а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частности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сенсорного)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детей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может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соответствовать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календарному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возрасту.</w:t>
      </w:r>
    </w:p>
    <w:p w:rsidR="00EC3F65" w:rsidRPr="00BA5C2E" w:rsidRDefault="00EC3F65" w:rsidP="00BA5C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дошкольном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учреждении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оказании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коррекционно-педагогической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помощи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учителя-дефектологи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медицинские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сестры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ортоптистки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работают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тесном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контакте,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организуют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проводят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коррекционно-педагогический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лечебно-восстановительный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процессы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соответствии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требованиями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специальной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программы,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зависимости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конкретного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диагноза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возможностей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ребенка.</w:t>
      </w:r>
    </w:p>
    <w:p w:rsidR="00EC3F65" w:rsidRPr="00BA5C2E" w:rsidRDefault="00EC3F65" w:rsidP="00BA5C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5C2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воспитанниками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медики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педагоги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проводят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лечебно-восстановительную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работу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несколько этапов</w:t>
      </w:r>
      <w:r w:rsidRPr="00BA5C2E">
        <w:rPr>
          <w:rFonts w:ascii="Times New Roman" w:hAnsi="Times New Roman"/>
          <w:sz w:val="28"/>
          <w:szCs w:val="28"/>
        </w:rPr>
        <w:t>.</w:t>
      </w:r>
    </w:p>
    <w:p w:rsidR="00EC3F65" w:rsidRPr="00BA5C2E" w:rsidRDefault="00EC3F65" w:rsidP="00BA5C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5C2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первом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этапе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этапе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плеоптики,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основная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задача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–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это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повышение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остроты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амблиопичного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глаза.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Медсестры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делают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окклюзию,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т.е.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выключение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лучше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видящего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глаза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работы.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окклюзии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ребенка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нарушено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пространственное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восприятие,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координация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движений,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потому,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видит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плохо,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появляются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капризы,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ему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трудно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приспособиться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восприятию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окружающего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мира.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Педагогам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родителям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важно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знать,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этом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периоде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работы,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нужно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ребенка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подгонять,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ругать,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наказывать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медлительность,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нужно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ему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помочь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адаптироваться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ситуации.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Задача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педагогов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родителей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этом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этапе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BA5C2E">
        <w:rPr>
          <w:rFonts w:ascii="Times New Roman" w:hAnsi="Times New Roman"/>
          <w:sz w:val="28"/>
          <w:szCs w:val="28"/>
        </w:rPr>
        <w:t>стимулировать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колбочковый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аппарат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глаза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посредством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использования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работе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ярких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цветов: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красного,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оранжевого,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желтого.</w:t>
      </w:r>
    </w:p>
    <w:p w:rsidR="00EC3F65" w:rsidRPr="00BA5C2E" w:rsidRDefault="00EC3F65" w:rsidP="00BA5C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настоящее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время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имеется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очень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много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развитию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восприятия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цвета,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формы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величины,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которые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способствуют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стимуляции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колбочкового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аппарата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глаза.</w:t>
      </w:r>
    </w:p>
    <w:p w:rsidR="00EC3F65" w:rsidRPr="00BA5C2E" w:rsidRDefault="00EC3F65" w:rsidP="00BA5C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5C2E">
        <w:rPr>
          <w:rFonts w:ascii="Times New Roman" w:hAnsi="Times New Roman"/>
          <w:sz w:val="28"/>
          <w:szCs w:val="28"/>
        </w:rPr>
        <w:t>Развивающие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дидактические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типа: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«Цвета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формы»,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«Подбери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цвету»,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«Подбери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пару»,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«Какого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цвета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стало»,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«Какой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хвост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петуха?</w:t>
      </w:r>
      <w:r w:rsidRPr="00BA5C2E">
        <w:rPr>
          <w:rFonts w:ascii="Times New Roman" w:hAnsi="Times New Roman"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«Вот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так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радуга-дуга»,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«Подбери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рамку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рисунку»,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«Сделай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картинку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цветной»,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«Зреет,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noProof/>
          <w:lang w:eastAsia="ru-RU"/>
        </w:rPr>
        <w:pict>
          <v:shape id="Рисунок 3" o:spid="_x0000_s1027" type="#_x0000_t75" style="position:absolute;left:0;text-align:left;margin-left:353.75pt;margin-top:-9.05pt;width:170.4pt;height:132pt;z-index:-251662336;visibility:visible;mso-position-horizontal-relative:text;mso-position-vertical-relative:text" wrapcoords="1427 1841 1427 19636 20078 19636 20078 1841 1427 1841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">
            <v:imagedata r:id="rId6" o:title=""/>
            <o:lock v:ext="edit" aspectratio="f"/>
            <w10:wrap type="tight"/>
          </v:shape>
        </w:pict>
      </w:r>
      <w:r w:rsidRPr="00BA5C2E">
        <w:rPr>
          <w:rFonts w:ascii="Times New Roman" w:hAnsi="Times New Roman"/>
          <w:sz w:val="28"/>
          <w:szCs w:val="28"/>
        </w:rPr>
        <w:t>зреет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помидор»,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«Нарисуй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все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красное,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желтое,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оранжевое»,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«Выложи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узор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красн</w:t>
      </w:r>
      <w:bookmarkStart w:id="0" w:name="_GoBack"/>
      <w:bookmarkEnd w:id="0"/>
      <w:r w:rsidRPr="00BA5C2E">
        <w:rPr>
          <w:rFonts w:ascii="Times New Roman" w:hAnsi="Times New Roman"/>
          <w:sz w:val="28"/>
          <w:szCs w:val="28"/>
        </w:rPr>
        <w:t>ых,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оранжевых,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желтых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кру</w:t>
      </w:r>
      <w:r>
        <w:rPr>
          <w:rFonts w:ascii="Times New Roman" w:hAnsi="Times New Roman"/>
          <w:sz w:val="28"/>
          <w:szCs w:val="28"/>
        </w:rPr>
        <w:t>гов</w:t>
      </w:r>
      <w:r w:rsidRPr="00BA5C2E">
        <w:rPr>
          <w:rFonts w:ascii="Times New Roman" w:hAnsi="Times New Roman"/>
          <w:sz w:val="28"/>
          <w:szCs w:val="28"/>
        </w:rPr>
        <w:t>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«Подбери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шарф</w:t>
      </w:r>
      <w:r>
        <w:rPr>
          <w:rFonts w:ascii="Times New Roman" w:hAnsi="Times New Roman"/>
          <w:sz w:val="28"/>
          <w:szCs w:val="28"/>
        </w:rPr>
        <w:t xml:space="preserve">ы </w:t>
      </w:r>
      <w:r w:rsidRPr="00BA5C2E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одежде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кукол»,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«Подбери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нитки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пуговицам»,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«Подбери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пуговицы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ткани»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многие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другие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предлагаются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детям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детском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саду,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так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домашних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условиях.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Эти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способствуют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развитию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зрительного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внимания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памяти.</w:t>
      </w:r>
    </w:p>
    <w:p w:rsidR="00EC3F65" w:rsidRPr="00BA5C2E" w:rsidRDefault="00EC3F65" w:rsidP="00BA5C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5C2E">
        <w:rPr>
          <w:rFonts w:ascii="Times New Roman" w:hAnsi="Times New Roman"/>
          <w:sz w:val="28"/>
          <w:szCs w:val="28"/>
        </w:rPr>
        <w:t>Особенностью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работы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восприятию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цвета,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формы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величины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является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то,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нужно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учитывать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основную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закономерность</w:t>
      </w:r>
      <w:r>
        <w:rPr>
          <w:rFonts w:ascii="Times New Roman" w:hAnsi="Times New Roman"/>
          <w:sz w:val="28"/>
          <w:szCs w:val="28"/>
        </w:rPr>
        <w:t xml:space="preserve"> – </w:t>
      </w:r>
      <w:r w:rsidRPr="003A16A2">
        <w:rPr>
          <w:rFonts w:ascii="Times New Roman" w:hAnsi="Times New Roman"/>
          <w:b/>
          <w:sz w:val="28"/>
          <w:szCs w:val="28"/>
        </w:rPr>
        <w:t>«ГЛАЗ УЧИТСЯ У РУКИ»!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Вначале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делают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руки,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задание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выполняется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глазами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воздухе.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Пример: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палочек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выкладываем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геометрические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фигуры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столе,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рисуем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воздухе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глазами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пальчиком.</w:t>
      </w:r>
    </w:p>
    <w:p w:rsidR="00EC3F65" w:rsidRPr="00BA5C2E" w:rsidRDefault="00EC3F65" w:rsidP="00BA5C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4" o:spid="_x0000_s1028" type="#_x0000_t75" style="position:absolute;left:0;text-align:left;margin-left:-6.85pt;margin-top:20.8pt;width:165.6pt;height:124.3pt;z-index:-251661312;visibility:visible" wrapcoords="1466 1952 1466 19518 20036 19518 20036 1952 1466 195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">
            <v:imagedata r:id="rId7" o:title=""/>
            <o:lock v:ext="edit" aspectratio="f"/>
            <w10:wrap type="tight"/>
          </v:shape>
        </w:pict>
      </w:r>
      <w:r>
        <w:rPr>
          <w:noProof/>
          <w:lang w:eastAsia="ru-RU"/>
        </w:rPr>
        <w:pict>
          <v:shape id="Рисунок 5" o:spid="_x0000_s1029" type="#_x0000_t75" style="position:absolute;left:0;text-align:left;margin-left:351.75pt;margin-top:122.55pt;width:172.3pt;height:118.55pt;z-index:-251660288;visibility:visible" wrapcoords="1409 2051 1409 19413 20097 19413 20097 2051 1409 2051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">
            <v:imagedata r:id="rId8" o:title=""/>
            <o:lock v:ext="edit" aspectratio="f"/>
            <w10:wrap type="tight"/>
          </v:shape>
        </w:pict>
      </w:r>
      <w:r w:rsidRPr="00BA5C2E">
        <w:rPr>
          <w:rFonts w:ascii="Times New Roman" w:hAnsi="Times New Roman"/>
          <w:sz w:val="28"/>
          <w:szCs w:val="28"/>
        </w:rPr>
        <w:t>Детям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можно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предлагать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такие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как: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«Выложи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узор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палочек»,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5169"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«Геометрическое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лото»,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«Найди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покажи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квадрат,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треугольник,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круг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красного,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оранжевого,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желтого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цветов»,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«Обведи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геометрическую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фигуру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раскрась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красным,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желтым,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оранжевым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цветом»,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«Отыщи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комнате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фигуры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красного,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оранжевого,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желтого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цветов»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другие.</w:t>
      </w:r>
    </w:p>
    <w:p w:rsidR="00EC3F65" w:rsidRPr="00BA5C2E" w:rsidRDefault="00EC3F65" w:rsidP="00BA5C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5C2E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восприятии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величины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полезны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пирамидками,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вкладышами,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дидактические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игры: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«Где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чей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домик?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BA5C2E">
        <w:rPr>
          <w:rFonts w:ascii="Times New Roman" w:hAnsi="Times New Roman"/>
          <w:sz w:val="28"/>
          <w:szCs w:val="28"/>
        </w:rPr>
        <w:t>(ежа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жирафа)</w:t>
      </w:r>
      <w:r w:rsidRPr="00BA5C2E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«Поставь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цветы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вазы»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(высокие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высокую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вазу,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низкие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низкую),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«Подбери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медведям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(посуду,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мебель,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игрушки</w:t>
      </w:r>
      <w:r>
        <w:rPr>
          <w:rFonts w:ascii="Times New Roman" w:hAnsi="Times New Roman"/>
          <w:sz w:val="28"/>
          <w:szCs w:val="28"/>
        </w:rPr>
        <w:t>)</w:t>
      </w:r>
      <w:r w:rsidRPr="00BA5C2E">
        <w:rPr>
          <w:rFonts w:ascii="Times New Roman" w:hAnsi="Times New Roman"/>
          <w:sz w:val="28"/>
          <w:szCs w:val="28"/>
        </w:rPr>
        <w:t>».</w:t>
      </w:r>
    </w:p>
    <w:p w:rsidR="00EC3F65" w:rsidRPr="00BA5C2E" w:rsidRDefault="00EC3F65" w:rsidP="00BA5C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6" o:spid="_x0000_s1030" type="#_x0000_t75" style="position:absolute;left:0;text-align:left;margin-left:-4.95pt;margin-top:-4.2pt;width:115.7pt;height:144.5pt;z-index:-251659264;visibility:visible" wrapcoords="1823 1679 1823 19809 19356 19809 19356 1679 1823 1679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">
            <v:imagedata r:id="rId9" o:title=""/>
            <o:lock v:ext="edit" aspectratio="f"/>
            <w10:wrap type="tight"/>
          </v:shape>
        </w:pic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работе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над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повышением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остроты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можно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предлагать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совмещение,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накладывание,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рассматривание: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«Наложи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внутреннему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контуру»,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«Выложи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образцу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узор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счетных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палочек,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геометрических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фигур»,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«Собери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картинку»,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«Собери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бусы»,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«Нарисуй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точкам»,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«Перебери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фасоль»,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«Раскрась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картинку».</w:t>
      </w:r>
    </w:p>
    <w:p w:rsidR="00EC3F65" w:rsidRPr="00BA5C2E" w:rsidRDefault="00EC3F65" w:rsidP="00BA5C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8" o:spid="_x0000_s1031" type="#_x0000_t75" style="position:absolute;left:0;text-align:left;margin-left:208.85pt;margin-top:6pt;width:190.55pt;height:113.75pt;z-index:-251657216;visibility:visible" wrapcoords="1106 2132 1106 19326 20239 19326 20239 2132 1106 2132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">
            <v:imagedata r:id="rId10" o:title=""/>
            <o:lock v:ext="edit" aspectratio="f"/>
            <w10:wrap type="tight"/>
          </v:shape>
        </w:pict>
      </w:r>
      <w:r w:rsidRPr="00BA5C2E">
        <w:rPr>
          <w:rFonts w:ascii="Times New Roman" w:hAnsi="Times New Roman"/>
          <w:sz w:val="28"/>
          <w:szCs w:val="28"/>
        </w:rPr>
        <w:t>Важно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предлагать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детям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электрифицированные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игрушки,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такие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которых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загораются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лампочки,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развития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прослеживающей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функции</w:t>
      </w:r>
      <w:r>
        <w:rPr>
          <w:rFonts w:ascii="Times New Roman" w:hAnsi="Times New Roman"/>
          <w:sz w:val="28"/>
          <w:szCs w:val="28"/>
        </w:rPr>
        <w:t xml:space="preserve"> глаза</w:t>
      </w:r>
      <w:r w:rsidRPr="00BA5C2E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«Кто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звонит?»,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«Кто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доберется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домика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быстрее»,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«Кто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кому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гости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пошел?»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т.д.</w:t>
      </w:r>
    </w:p>
    <w:p w:rsidR="00EC3F65" w:rsidRPr="00335169" w:rsidRDefault="00EC3F65" w:rsidP="00BA5C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5C2E">
        <w:rPr>
          <w:rFonts w:ascii="Times New Roman" w:hAnsi="Times New Roman"/>
          <w:sz w:val="28"/>
          <w:szCs w:val="28"/>
        </w:rPr>
        <w:t>Достаточно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сейчас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игрушек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типа: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«Сбей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кеглю»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A5C2E">
        <w:rPr>
          <w:rFonts w:ascii="Times New Roman" w:hAnsi="Times New Roman"/>
          <w:sz w:val="28"/>
          <w:szCs w:val="28"/>
        </w:rPr>
        <w:t>«Набрось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кольцо»,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«Прокати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мяч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ворота»,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«Попади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цель».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Эти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игрушки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развивают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глазомер,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меткость,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улучшают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глазодвигательные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функции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глаз.</w:t>
      </w:r>
      <w:r w:rsidRPr="00335169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C3F65" w:rsidRPr="00BA5C2E" w:rsidRDefault="00EC3F65" w:rsidP="00BA5C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s1032" type="#_x0000_t75" style="position:absolute;left:0;text-align:left;margin-left:356.45pt;margin-top:-15.7pt;width:166.55pt;height:136.8pt;z-index:-251658240;visibility:visible" wrapcoords="1362 1780 1362 19701 20043 19701 20043 1780 1362 178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">
            <v:imagedata r:id="rId11" o:title=""/>
            <o:lock v:ext="edit" aspectratio="f"/>
            <w10:wrap type="tight"/>
          </v:shape>
        </w:pict>
      </w:r>
      <w:r w:rsidRPr="00BA5C2E">
        <w:rPr>
          <w:rFonts w:ascii="Times New Roman" w:hAnsi="Times New Roman"/>
          <w:sz w:val="28"/>
          <w:szCs w:val="28"/>
        </w:rPr>
        <w:t>Развитию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бинокулярного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способствуют</w:t>
      </w:r>
      <w:r>
        <w:rPr>
          <w:rFonts w:ascii="Times New Roman" w:hAnsi="Times New Roman"/>
          <w:sz w:val="28"/>
          <w:szCs w:val="28"/>
        </w:rPr>
        <w:t xml:space="preserve"> такие </w:t>
      </w:r>
      <w:r w:rsidRPr="00BA5C2E">
        <w:rPr>
          <w:rFonts w:ascii="Times New Roman" w:hAnsi="Times New Roman"/>
          <w:sz w:val="28"/>
          <w:szCs w:val="28"/>
        </w:rPr>
        <w:t>настольные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игры</w:t>
      </w:r>
      <w:r>
        <w:rPr>
          <w:rFonts w:ascii="Times New Roman" w:hAnsi="Times New Roman"/>
          <w:sz w:val="28"/>
          <w:szCs w:val="28"/>
        </w:rPr>
        <w:t xml:space="preserve"> как </w:t>
      </w:r>
      <w:r w:rsidRPr="00BA5C2E">
        <w:rPr>
          <w:rFonts w:ascii="Times New Roman" w:hAnsi="Times New Roman"/>
          <w:sz w:val="28"/>
          <w:szCs w:val="28"/>
        </w:rPr>
        <w:t>«Футбол»,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«Поймай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рыбку»,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конструкторы,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рисование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картин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2-х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3-х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плановой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перспективе,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спортивные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типа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«Попади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мишень»,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«Набрось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кольцо».</w:t>
      </w:r>
    </w:p>
    <w:p w:rsidR="00EC3F65" w:rsidRPr="00BA5C2E" w:rsidRDefault="00EC3F65" w:rsidP="00BA5C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1" o:spid="_x0000_s1033" type="#_x0000_t75" style="position:absolute;left:0;text-align:left;margin-left:343.45pt;margin-top:97.05pt;width:180pt;height:138.7pt;z-index:-251655168;visibility:visible" wrapcoords="1350 1751 1350 19732 20160 19732 20160 1751 1350 1751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">
            <v:imagedata r:id="rId12" o:title=""/>
            <o:lock v:ext="edit" aspectratio="f"/>
            <w10:wrap type="tight"/>
          </v:shape>
        </w:pict>
      </w:r>
      <w:r>
        <w:rPr>
          <w:noProof/>
          <w:lang w:eastAsia="ru-RU"/>
        </w:rPr>
        <w:pict>
          <v:shape id="Рисунок 9" o:spid="_x0000_s1034" type="#_x0000_t75" style="position:absolute;left:0;text-align:left;margin-left:-16.5pt;margin-top:1.9pt;width:161.75pt;height:125.3pt;z-index:-251656192;visibility:visible" wrapcoords="1500 1940 1500 19531 20000 19531 20000 1940 1500 1940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">
            <v:imagedata r:id="rId13" o:title=""/>
            <o:lock v:ext="edit" aspectratio="f"/>
            <w10:wrap type="tight"/>
          </v:shape>
        </w:pict>
      </w:r>
      <w:r>
        <w:rPr>
          <w:rFonts w:ascii="Times New Roman" w:hAnsi="Times New Roman"/>
          <w:sz w:val="28"/>
          <w:szCs w:val="28"/>
        </w:rPr>
        <w:t>П</w:t>
      </w:r>
      <w:r w:rsidRPr="00BA5C2E">
        <w:rPr>
          <w:rFonts w:ascii="Times New Roman" w:hAnsi="Times New Roman"/>
          <w:sz w:val="28"/>
          <w:szCs w:val="28"/>
        </w:rPr>
        <w:t>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расходящемся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косоглазии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полезны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игры: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«Мозаика»,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«Шнуровка»,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«Домино»,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«Лото»,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«Кубики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картинками».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Эти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направлением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взора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вниз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усиливают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аккомодацию,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развивают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мелкую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моторику.</w:t>
      </w:r>
    </w:p>
    <w:p w:rsidR="00EC3F65" w:rsidRPr="00BA5C2E" w:rsidRDefault="00EC3F65" w:rsidP="00BA5C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7037B"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Развитию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глубинного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зрения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пространственной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ориентировки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способствуют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занятия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конструированием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бумаги,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плетение,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обводка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335169"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контуру,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конструктором,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мячом.</w:t>
      </w:r>
    </w:p>
    <w:p w:rsidR="00EC3F65" w:rsidRPr="00BA5C2E" w:rsidRDefault="00EC3F65" w:rsidP="00BA5C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5C2E">
        <w:rPr>
          <w:rFonts w:ascii="Times New Roman" w:hAnsi="Times New Roman"/>
          <w:sz w:val="28"/>
          <w:szCs w:val="28"/>
        </w:rPr>
        <w:t>Во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время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пребывания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свежем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воздухе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наблюдении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движущимся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транспортом,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полетом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птиц,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уходящей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вдаль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дорогой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аллеей,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мы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также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помогаем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детям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развивать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глубину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зрения,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глазодвигательные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функции,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развиваем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бинокулярное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зрение,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учим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оценивать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пространство.</w:t>
      </w:r>
    </w:p>
    <w:p w:rsidR="00EC3F65" w:rsidRPr="00BA5C2E" w:rsidRDefault="00EC3F65" w:rsidP="00BA5C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pict>
          <v:shape id="Рисунок 12" o:spid="_x0000_s1035" type="#_x0000_t75" style="position:absolute;left:0;text-align:left;margin-left:-10.45pt;margin-top:112.3pt;width:238.55pt;height:162.7pt;z-index:-251654144;visibility:visible" wrapcoords="951 1493 951 20007 20513 20007 20513 1493 951 1493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">
            <v:imagedata r:id="rId14" o:title=""/>
            <o:lock v:ext="edit" aspectratio="f"/>
            <w10:wrap type="tight"/>
          </v:shape>
        </w:pict>
      </w:r>
      <w:r w:rsidRPr="00BA5C2E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работе с детьми </w:t>
      </w:r>
      <w:r w:rsidRPr="00BA5C2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нарушениями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зрения,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необходимо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знать,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что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игрушки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должны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яркими,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эстетичными,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крупного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размера,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картинки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должны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четкими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контурами,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окрашены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яркие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цвета,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понятными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возраста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ребенка,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удобными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расположении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столе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или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полу.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Фон,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котором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предъявляются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картинки,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предметы,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объекты,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должен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разгружен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лишних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деталей.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Контрастность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предъявляемых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объектов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изображений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отношению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к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фону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должна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быть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60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100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%.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выборе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изображений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(картинок)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следует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учитывать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пропорциональность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величине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соответствии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соотношениями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реальных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объектов.</w:t>
      </w:r>
    </w:p>
    <w:p w:rsidR="00EC3F65" w:rsidRPr="0097037B" w:rsidRDefault="00EC3F65" w:rsidP="00BA5C2E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BA5C2E">
        <w:rPr>
          <w:rFonts w:ascii="Times New Roman" w:hAnsi="Times New Roman"/>
          <w:sz w:val="28"/>
          <w:szCs w:val="28"/>
        </w:rPr>
        <w:t>Только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соблюдении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выше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перечисленных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условий,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предъявляемые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детям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игры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будут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помогать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лечении,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развивать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зрительное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BA5C2E">
        <w:rPr>
          <w:rFonts w:ascii="Times New Roman" w:hAnsi="Times New Roman"/>
          <w:sz w:val="28"/>
          <w:szCs w:val="28"/>
        </w:rPr>
        <w:t>восприятие.</w:t>
      </w:r>
      <w:r w:rsidRPr="0097037B">
        <w:rPr>
          <w:rFonts w:ascii="Times New Roman" w:hAnsi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C3F65" w:rsidRDefault="00EC3F65" w:rsidP="00BA5C2E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EC3F65" w:rsidRPr="006F396B" w:rsidRDefault="00EC3F65" w:rsidP="0097037B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6F396B">
        <w:rPr>
          <w:rFonts w:ascii="Times New Roman" w:hAnsi="Times New Roman"/>
          <w:i/>
          <w:sz w:val="28"/>
          <w:szCs w:val="28"/>
        </w:rPr>
        <w:t>Источники:</w:t>
      </w:r>
    </w:p>
    <w:p w:rsidR="00EC3F65" w:rsidRPr="006F396B" w:rsidRDefault="00EC3F65" w:rsidP="006F396B">
      <w:pPr>
        <w:spacing w:after="0"/>
        <w:jc w:val="right"/>
        <w:rPr>
          <w:rFonts w:ascii="Times New Roman" w:hAnsi="Times New Roman"/>
          <w:i/>
          <w:sz w:val="28"/>
          <w:szCs w:val="28"/>
        </w:rPr>
      </w:pPr>
      <w:r w:rsidRPr="006F396B">
        <w:rPr>
          <w:rFonts w:ascii="Times New Roman" w:hAnsi="Times New Roman"/>
          <w:i/>
          <w:sz w:val="28"/>
          <w:szCs w:val="28"/>
        </w:rPr>
        <w:t>https://pedportal.net</w:t>
      </w:r>
    </w:p>
    <w:p w:rsidR="00EC3F65" w:rsidRPr="00BA5C2E" w:rsidRDefault="00EC3F65" w:rsidP="0097037B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sectPr w:rsidR="00EC3F65" w:rsidRPr="00BA5C2E" w:rsidSect="006F116E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8932F9"/>
    <w:multiLevelType w:val="hybridMultilevel"/>
    <w:tmpl w:val="8FF6612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B1813C0"/>
    <w:multiLevelType w:val="hybridMultilevel"/>
    <w:tmpl w:val="9BA6CF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55867D2"/>
    <w:multiLevelType w:val="hybridMultilevel"/>
    <w:tmpl w:val="5F4E99E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B132CBE"/>
    <w:multiLevelType w:val="hybridMultilevel"/>
    <w:tmpl w:val="5520FD6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0334024"/>
    <w:multiLevelType w:val="hybridMultilevel"/>
    <w:tmpl w:val="A9640D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F84474C"/>
    <w:multiLevelType w:val="hybridMultilevel"/>
    <w:tmpl w:val="EE7C91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5DB7"/>
    <w:rsid w:val="00307D04"/>
    <w:rsid w:val="00335169"/>
    <w:rsid w:val="00387310"/>
    <w:rsid w:val="003A16A2"/>
    <w:rsid w:val="003B3071"/>
    <w:rsid w:val="0046112F"/>
    <w:rsid w:val="00485D60"/>
    <w:rsid w:val="00513A32"/>
    <w:rsid w:val="00630753"/>
    <w:rsid w:val="006F116E"/>
    <w:rsid w:val="006F396B"/>
    <w:rsid w:val="00826D91"/>
    <w:rsid w:val="0097037B"/>
    <w:rsid w:val="0099439A"/>
    <w:rsid w:val="00A35DB7"/>
    <w:rsid w:val="00A64E54"/>
    <w:rsid w:val="00B730A7"/>
    <w:rsid w:val="00BA5C2E"/>
    <w:rsid w:val="00DC3BD4"/>
    <w:rsid w:val="00EC3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39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line">
    <w:name w:val="headline"/>
    <w:basedOn w:val="Normal"/>
    <w:uiPriority w:val="99"/>
    <w:rsid w:val="00387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NormalWeb">
    <w:name w:val="Normal (Web)"/>
    <w:basedOn w:val="Normal"/>
    <w:uiPriority w:val="99"/>
    <w:semiHidden/>
    <w:rsid w:val="003873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387310"/>
    <w:rPr>
      <w:rFonts w:cs="Times New Roman"/>
    </w:rPr>
  </w:style>
  <w:style w:type="character" w:styleId="Strong">
    <w:name w:val="Strong"/>
    <w:basedOn w:val="DefaultParagraphFont"/>
    <w:uiPriority w:val="99"/>
    <w:qFormat/>
    <w:rsid w:val="00387310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6F11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F116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5619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107</TotalTime>
  <Pages>3</Pages>
  <Words>846</Words>
  <Characters>4827</Characters>
  <Application>Microsoft Office Outlook</Application>
  <DocSecurity>0</DocSecurity>
  <Lines>0</Lines>
  <Paragraphs>0</Paragraphs>
  <ScaleCrop>false</ScaleCrop>
  <Company>GAAL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</dc:creator>
  <cp:keywords/>
  <dc:description/>
  <cp:lastModifiedBy>1</cp:lastModifiedBy>
  <cp:revision>7</cp:revision>
  <dcterms:created xsi:type="dcterms:W3CDTF">2018-02-18T12:38:00Z</dcterms:created>
  <dcterms:modified xsi:type="dcterms:W3CDTF">2018-03-22T09:02:00Z</dcterms:modified>
</cp:coreProperties>
</file>