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FDD" w:rsidRDefault="00977FDD" w:rsidP="00C575DD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Pr="00EE4A37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71.75pt">
            <v:imagedata r:id="rId7" o:title="" croptop="2781f" cropleft="6029f" cropright="4278f" gain="69719f"/>
          </v:shape>
        </w:pict>
      </w:r>
      <w:r>
        <w:rPr>
          <w:sz w:val="26"/>
          <w:szCs w:val="26"/>
        </w:rPr>
        <w:t xml:space="preserve">  </w:t>
      </w:r>
    </w:p>
    <w:p w:rsidR="00977FDD" w:rsidRDefault="00977FDD" w:rsidP="00C575DD">
      <w:pPr>
        <w:rPr>
          <w:sz w:val="26"/>
          <w:szCs w:val="26"/>
        </w:rPr>
      </w:pPr>
    </w:p>
    <w:p w:rsidR="00977FDD" w:rsidRDefault="00977FDD" w:rsidP="00C575DD">
      <w:pPr>
        <w:rPr>
          <w:sz w:val="26"/>
          <w:szCs w:val="26"/>
        </w:rPr>
      </w:pPr>
    </w:p>
    <w:p w:rsidR="00977FDD" w:rsidRDefault="00977FDD" w:rsidP="00C575DD">
      <w:pPr>
        <w:rPr>
          <w:sz w:val="26"/>
          <w:szCs w:val="26"/>
        </w:rPr>
      </w:pPr>
    </w:p>
    <w:p w:rsidR="00977FDD" w:rsidRDefault="00977FDD" w:rsidP="00B37CC4">
      <w:pPr>
        <w:jc w:val="center"/>
        <w:rPr>
          <w:sz w:val="26"/>
          <w:szCs w:val="26"/>
        </w:rPr>
      </w:pPr>
      <w:r w:rsidRPr="00B37CC4">
        <w:rPr>
          <w:sz w:val="26"/>
          <w:szCs w:val="26"/>
        </w:rPr>
        <w:pict>
          <v:shape id="_x0000_i1026" type="#_x0000_t75" style="width:482.25pt;height:733.5pt">
            <v:imagedata r:id="rId8" o:title="" cropbottom="4018f" cropleft="6896f" cropright="3122f" gain="69719f"/>
          </v:shape>
        </w:pict>
      </w:r>
    </w:p>
    <w:p w:rsidR="00977FDD" w:rsidRDefault="00977FDD" w:rsidP="00C575DD">
      <w:pPr>
        <w:rPr>
          <w:sz w:val="26"/>
          <w:szCs w:val="26"/>
        </w:rPr>
      </w:pPr>
    </w:p>
    <w:p w:rsidR="00977FDD" w:rsidRPr="001B7CAC" w:rsidRDefault="00977FDD" w:rsidP="00B37CC4">
      <w:pPr>
        <w:jc w:val="center"/>
        <w:rPr>
          <w:b/>
          <w:sz w:val="26"/>
          <w:szCs w:val="26"/>
        </w:rPr>
      </w:pPr>
      <w:r w:rsidRPr="001B7CAC">
        <w:rPr>
          <w:b/>
          <w:sz w:val="26"/>
          <w:szCs w:val="26"/>
        </w:rPr>
        <w:t>Общие сведения</w:t>
      </w:r>
    </w:p>
    <w:p w:rsidR="00977FDD" w:rsidRPr="001B7CAC" w:rsidRDefault="00977FDD" w:rsidP="006D00E7">
      <w:pPr>
        <w:rPr>
          <w:b/>
          <w:sz w:val="26"/>
          <w:szCs w:val="26"/>
        </w:rPr>
      </w:pPr>
    </w:p>
    <w:p w:rsidR="00977FDD" w:rsidRPr="00E04B30" w:rsidRDefault="00977FDD" w:rsidP="006D00E7">
      <w:pPr>
        <w:rPr>
          <w:sz w:val="26"/>
          <w:szCs w:val="26"/>
          <w:u w:val="single"/>
        </w:rPr>
      </w:pPr>
      <w:r w:rsidRPr="00032BFB">
        <w:rPr>
          <w:sz w:val="26"/>
          <w:szCs w:val="26"/>
          <w:u w:val="single"/>
        </w:rPr>
        <w:t>Муниципальное дошколь</w:t>
      </w:r>
      <w:r>
        <w:rPr>
          <w:sz w:val="26"/>
          <w:szCs w:val="26"/>
          <w:u w:val="single"/>
        </w:rPr>
        <w:t>ное образовательное учреждение «Д</w:t>
      </w:r>
      <w:r w:rsidRPr="00032BFB">
        <w:rPr>
          <w:sz w:val="26"/>
          <w:szCs w:val="26"/>
          <w:u w:val="single"/>
        </w:rPr>
        <w:t>етский сад  № 170</w:t>
      </w:r>
      <w:r>
        <w:rPr>
          <w:sz w:val="26"/>
          <w:szCs w:val="26"/>
          <w:u w:val="single"/>
        </w:rPr>
        <w:t>»</w:t>
      </w:r>
      <w:r w:rsidRPr="00032BFB">
        <w:rPr>
          <w:sz w:val="26"/>
          <w:szCs w:val="26"/>
          <w:u w:val="single"/>
        </w:rPr>
        <w:t xml:space="preserve"> города Ярославля Ярославской области</w:t>
      </w:r>
    </w:p>
    <w:p w:rsidR="00977FDD" w:rsidRPr="001B7CAC" w:rsidRDefault="00977FDD" w:rsidP="006D00E7">
      <w:pPr>
        <w:rPr>
          <w:sz w:val="26"/>
          <w:szCs w:val="26"/>
        </w:rPr>
      </w:pPr>
    </w:p>
    <w:p w:rsidR="00977FDD" w:rsidRDefault="00977FDD" w:rsidP="006D00E7">
      <w:pPr>
        <w:rPr>
          <w:sz w:val="26"/>
          <w:szCs w:val="26"/>
          <w:u w:val="single"/>
        </w:rPr>
      </w:pPr>
      <w:r w:rsidRPr="001B7CAC">
        <w:rPr>
          <w:sz w:val="26"/>
          <w:szCs w:val="26"/>
        </w:rPr>
        <w:t>Ти</w:t>
      </w:r>
      <w:r>
        <w:rPr>
          <w:sz w:val="26"/>
          <w:szCs w:val="26"/>
        </w:rPr>
        <w:t xml:space="preserve">п ОУ  </w:t>
      </w:r>
      <w:r w:rsidRPr="00032BFB">
        <w:rPr>
          <w:sz w:val="26"/>
          <w:szCs w:val="26"/>
          <w:u w:val="single"/>
        </w:rPr>
        <w:t>Образовательное учреждение</w:t>
      </w:r>
    </w:p>
    <w:p w:rsidR="00977FDD" w:rsidRPr="00032BFB" w:rsidRDefault="00977FDD" w:rsidP="006D00E7">
      <w:pPr>
        <w:rPr>
          <w:sz w:val="26"/>
          <w:szCs w:val="26"/>
          <w:u w:val="single"/>
        </w:rPr>
      </w:pPr>
    </w:p>
    <w:p w:rsidR="00977FDD" w:rsidRPr="00032BFB" w:rsidRDefault="00977FDD" w:rsidP="006D00E7">
      <w:pPr>
        <w:rPr>
          <w:sz w:val="26"/>
          <w:szCs w:val="26"/>
          <w:u w:val="single"/>
        </w:rPr>
      </w:pPr>
      <w:r>
        <w:rPr>
          <w:sz w:val="26"/>
        </w:rPr>
        <w:t xml:space="preserve">Адрес </w:t>
      </w:r>
      <w:r w:rsidRPr="00D91CA7">
        <w:rPr>
          <w:sz w:val="26"/>
        </w:rPr>
        <w:t>ОУ</w:t>
      </w:r>
      <w:r w:rsidRPr="00D91CA7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032BFB">
        <w:rPr>
          <w:sz w:val="26"/>
          <w:szCs w:val="26"/>
          <w:u w:val="single"/>
        </w:rPr>
        <w:t>150054</w:t>
      </w:r>
      <w:r>
        <w:rPr>
          <w:sz w:val="26"/>
          <w:szCs w:val="26"/>
          <w:u w:val="single"/>
        </w:rPr>
        <w:t>,</w:t>
      </w:r>
      <w:r w:rsidRPr="00032BFB">
        <w:rPr>
          <w:sz w:val="26"/>
          <w:szCs w:val="26"/>
          <w:u w:val="single"/>
        </w:rPr>
        <w:t xml:space="preserve"> Ярославская область, г.Ярославль, улица Чехова, дом 43 в</w:t>
      </w:r>
    </w:p>
    <w:p w:rsidR="00977FDD" w:rsidRDefault="00977FDD" w:rsidP="006D00E7">
      <w:pPr>
        <w:rPr>
          <w:sz w:val="26"/>
          <w:szCs w:val="26"/>
        </w:rPr>
      </w:pPr>
    </w:p>
    <w:p w:rsidR="00977FDD" w:rsidRPr="001B7CAC" w:rsidRDefault="00977FDD" w:rsidP="006D00E7">
      <w:pPr>
        <w:rPr>
          <w:sz w:val="26"/>
          <w:szCs w:val="26"/>
        </w:rPr>
      </w:pPr>
    </w:p>
    <w:p w:rsidR="00977FDD" w:rsidRPr="003213B5" w:rsidRDefault="00977FDD" w:rsidP="006D00E7">
      <w:pPr>
        <w:rPr>
          <w:sz w:val="26"/>
          <w:szCs w:val="26"/>
        </w:rPr>
      </w:pPr>
      <w:r>
        <w:rPr>
          <w:sz w:val="26"/>
          <w:szCs w:val="26"/>
        </w:rPr>
        <w:t>Руководитель</w:t>
      </w:r>
      <w:r w:rsidRPr="001B7CAC">
        <w:rPr>
          <w:sz w:val="26"/>
          <w:szCs w:val="26"/>
        </w:rPr>
        <w:t xml:space="preserve"> ОУ:</w:t>
      </w:r>
      <w:r>
        <w:rPr>
          <w:sz w:val="26"/>
          <w:szCs w:val="26"/>
        </w:rPr>
        <w:t xml:space="preserve"> </w:t>
      </w:r>
      <w:r w:rsidRPr="00A4712B">
        <w:rPr>
          <w:sz w:val="26"/>
          <w:szCs w:val="26"/>
          <w:u w:val="single"/>
        </w:rPr>
        <w:t xml:space="preserve">Заведующий </w:t>
      </w:r>
      <w:r>
        <w:rPr>
          <w:sz w:val="26"/>
          <w:szCs w:val="26"/>
          <w:u w:val="single"/>
        </w:rPr>
        <w:t xml:space="preserve">Ворогушина Светлана Валерьевна       </w:t>
      </w:r>
      <w:r w:rsidRPr="00720A17">
        <w:rPr>
          <w:b/>
          <w:sz w:val="26"/>
          <w:szCs w:val="26"/>
          <w:u w:val="single"/>
        </w:rPr>
        <w:t>79-23-30</w:t>
      </w:r>
    </w:p>
    <w:p w:rsidR="00977FDD" w:rsidRPr="001B7CAC" w:rsidRDefault="00977FDD" w:rsidP="006D00E7">
      <w:pPr>
        <w:rPr>
          <w:sz w:val="26"/>
          <w:szCs w:val="26"/>
        </w:rPr>
      </w:pPr>
      <w:r>
        <w:t xml:space="preserve">                                                                              </w:t>
      </w:r>
      <w:r w:rsidRPr="001B7CAC">
        <w:t>(фамилия, имя, отчество)</w:t>
      </w:r>
      <w:r w:rsidRPr="001B7CA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 w:rsidRPr="001B7CAC">
        <w:rPr>
          <w:sz w:val="26"/>
          <w:szCs w:val="26"/>
        </w:rPr>
        <w:tab/>
      </w:r>
      <w:r>
        <w:t xml:space="preserve">                </w:t>
      </w:r>
      <w:r w:rsidRPr="001B7CAC">
        <w:t>(телефон)</w:t>
      </w:r>
    </w:p>
    <w:p w:rsidR="00977FDD" w:rsidRPr="00A4712B" w:rsidRDefault="00977FDD" w:rsidP="006D00E7">
      <w:pPr>
        <w:rPr>
          <w:sz w:val="26"/>
          <w:szCs w:val="26"/>
          <w:u w:val="single"/>
        </w:rPr>
      </w:pPr>
    </w:p>
    <w:p w:rsidR="00977FDD" w:rsidRPr="003213B5" w:rsidRDefault="00977FDD" w:rsidP="006D00E7">
      <w:pPr>
        <w:rPr>
          <w:sz w:val="26"/>
          <w:szCs w:val="26"/>
          <w:u w:val="single"/>
        </w:rPr>
      </w:pPr>
      <w:r w:rsidRPr="001B7CA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Старший воспитатель:  </w:t>
      </w:r>
      <w:r>
        <w:rPr>
          <w:sz w:val="26"/>
          <w:szCs w:val="26"/>
          <w:u w:val="single"/>
        </w:rPr>
        <w:t>Смирнова Анна Владимировна</w:t>
      </w:r>
      <w:r>
        <w:rPr>
          <w:sz w:val="26"/>
          <w:szCs w:val="26"/>
        </w:rPr>
        <w:t xml:space="preserve">          </w:t>
      </w:r>
      <w:r w:rsidRPr="00720A17">
        <w:rPr>
          <w:b/>
          <w:sz w:val="26"/>
          <w:szCs w:val="26"/>
          <w:u w:val="single"/>
        </w:rPr>
        <w:t>79-23-30</w:t>
      </w:r>
    </w:p>
    <w:p w:rsidR="00977FDD" w:rsidRPr="001B7CAC" w:rsidRDefault="00977FDD" w:rsidP="006D00E7">
      <w:r w:rsidRPr="001B7CAC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                        </w:t>
      </w:r>
      <w:r w:rsidRPr="001B7CAC">
        <w:t xml:space="preserve">(фамилия, имя, отчество) </w:t>
      </w:r>
      <w:r w:rsidRPr="001B7CAC">
        <w:tab/>
        <w:t xml:space="preserve"> </w:t>
      </w:r>
      <w:r>
        <w:t xml:space="preserve">         </w:t>
      </w:r>
      <w:r w:rsidRPr="001B7CAC">
        <w:t>(телефон)</w:t>
      </w:r>
    </w:p>
    <w:p w:rsidR="00977FDD" w:rsidRDefault="00977FDD" w:rsidP="006D00E7">
      <w:pPr>
        <w:rPr>
          <w:sz w:val="26"/>
          <w:szCs w:val="26"/>
        </w:rPr>
      </w:pPr>
    </w:p>
    <w:p w:rsidR="00977FDD" w:rsidRDefault="00977FDD" w:rsidP="006D00E7">
      <w:pPr>
        <w:rPr>
          <w:sz w:val="26"/>
          <w:szCs w:val="26"/>
        </w:rPr>
      </w:pPr>
    </w:p>
    <w:p w:rsidR="00977FDD" w:rsidRPr="008D6196" w:rsidRDefault="00977FDD" w:rsidP="007E05AA">
      <w:pPr>
        <w:rPr>
          <w:b/>
          <w:sz w:val="26"/>
          <w:szCs w:val="26"/>
        </w:rPr>
      </w:pPr>
      <w:r w:rsidRPr="008D6196">
        <w:rPr>
          <w:b/>
          <w:sz w:val="26"/>
          <w:szCs w:val="26"/>
        </w:rPr>
        <w:t>Ответственные сотрудники муниципального органа управления образованием:</w:t>
      </w:r>
    </w:p>
    <w:p w:rsidR="00977FDD" w:rsidRPr="008D6196" w:rsidRDefault="00977FDD" w:rsidP="007E05AA">
      <w:pPr>
        <w:rPr>
          <w:sz w:val="26"/>
          <w:szCs w:val="26"/>
        </w:rPr>
      </w:pPr>
      <w:r w:rsidRPr="008D6196">
        <w:rPr>
          <w:sz w:val="26"/>
          <w:szCs w:val="26"/>
        </w:rPr>
        <w:t>Начальник отдела дополнительного</w:t>
      </w:r>
    </w:p>
    <w:p w:rsidR="00977FDD" w:rsidRPr="008D6196" w:rsidRDefault="00977FDD" w:rsidP="007E05AA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образования и воспитательной работы </w:t>
      </w:r>
      <w:r w:rsidRPr="008D6196">
        <w:rPr>
          <w:sz w:val="26"/>
          <w:szCs w:val="26"/>
        </w:rPr>
        <w:tab/>
      </w:r>
    </w:p>
    <w:p w:rsidR="00977FDD" w:rsidRPr="008D6196" w:rsidRDefault="00977FDD" w:rsidP="007E05AA">
      <w:pPr>
        <w:rPr>
          <w:sz w:val="26"/>
          <w:szCs w:val="26"/>
        </w:rPr>
      </w:pPr>
      <w:r w:rsidRPr="008D6196">
        <w:rPr>
          <w:sz w:val="26"/>
          <w:szCs w:val="26"/>
        </w:rPr>
        <w:t>департамента образования  мэрии</w:t>
      </w:r>
    </w:p>
    <w:p w:rsidR="00977FDD" w:rsidRPr="008D6196" w:rsidRDefault="00977FDD" w:rsidP="007E05AA">
      <w:pPr>
        <w:rPr>
          <w:sz w:val="26"/>
          <w:szCs w:val="26"/>
        </w:rPr>
      </w:pPr>
      <w:r w:rsidRPr="008D6196">
        <w:rPr>
          <w:sz w:val="26"/>
          <w:szCs w:val="26"/>
        </w:rPr>
        <w:t>г.Ярославля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Абрамова Елена Германовна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40-51-19</w:t>
      </w:r>
    </w:p>
    <w:p w:rsidR="00977FDD" w:rsidRPr="008D6196" w:rsidRDefault="00977FDD" w:rsidP="007E05AA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 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977FDD" w:rsidRPr="008D6196" w:rsidRDefault="00977FDD" w:rsidP="007E05AA">
      <w:pPr>
        <w:rPr>
          <w:sz w:val="26"/>
          <w:szCs w:val="26"/>
        </w:rPr>
      </w:pPr>
    </w:p>
    <w:p w:rsidR="00977FDD" w:rsidRPr="008D6196" w:rsidRDefault="00977FDD" w:rsidP="007E05AA">
      <w:pPr>
        <w:rPr>
          <w:sz w:val="26"/>
          <w:szCs w:val="26"/>
        </w:rPr>
      </w:pPr>
      <w:r w:rsidRPr="008D6196">
        <w:rPr>
          <w:sz w:val="26"/>
          <w:szCs w:val="26"/>
        </w:rPr>
        <w:t>Ведущий специалист отдела дополнительного</w:t>
      </w:r>
      <w:r w:rsidRPr="008D6196">
        <w:rPr>
          <w:sz w:val="26"/>
          <w:szCs w:val="26"/>
        </w:rPr>
        <w:tab/>
      </w:r>
    </w:p>
    <w:p w:rsidR="00977FDD" w:rsidRPr="008D6196" w:rsidRDefault="00977FDD" w:rsidP="007E05AA">
      <w:pPr>
        <w:rPr>
          <w:sz w:val="26"/>
          <w:szCs w:val="26"/>
        </w:rPr>
      </w:pPr>
      <w:r w:rsidRPr="008D6196">
        <w:rPr>
          <w:sz w:val="26"/>
          <w:szCs w:val="26"/>
        </w:rPr>
        <w:t>образования и воспитательной работы</w:t>
      </w:r>
    </w:p>
    <w:p w:rsidR="00977FDD" w:rsidRPr="008D6196" w:rsidRDefault="00977FDD" w:rsidP="007E05AA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департамента образования мэрии </w:t>
      </w:r>
    </w:p>
    <w:p w:rsidR="00977FDD" w:rsidRPr="008D6196" w:rsidRDefault="00977FDD" w:rsidP="007E05AA">
      <w:pPr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>г. Ярославля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Новак Дарья Александровна</w:t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40-51-18</w:t>
      </w:r>
    </w:p>
    <w:p w:rsidR="00977FDD" w:rsidRPr="008D6196" w:rsidRDefault="00977FDD" w:rsidP="007E05AA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 xml:space="preserve"> 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>(телефон)</w:t>
      </w:r>
    </w:p>
    <w:p w:rsidR="00977FDD" w:rsidRPr="008D6196" w:rsidRDefault="00977FDD" w:rsidP="007E05AA">
      <w:pPr>
        <w:rPr>
          <w:sz w:val="26"/>
          <w:szCs w:val="26"/>
        </w:rPr>
      </w:pPr>
    </w:p>
    <w:p w:rsidR="00977FDD" w:rsidRPr="008D6196" w:rsidRDefault="00977FDD" w:rsidP="007E05AA">
      <w:pPr>
        <w:jc w:val="both"/>
        <w:rPr>
          <w:b/>
          <w:sz w:val="26"/>
          <w:szCs w:val="26"/>
        </w:rPr>
      </w:pPr>
      <w:r w:rsidRPr="008D6196">
        <w:rPr>
          <w:b/>
          <w:sz w:val="26"/>
          <w:szCs w:val="26"/>
        </w:rPr>
        <w:t>Ответственные от центра ДиТН ПБДД ГИБДД УМВД России по Ярославской области:</w:t>
      </w:r>
    </w:p>
    <w:p w:rsidR="00977FDD" w:rsidRPr="008D6196" w:rsidRDefault="00977FDD" w:rsidP="007E05AA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Заместитель начальника </w:t>
      </w:r>
    </w:p>
    <w:p w:rsidR="00977FDD" w:rsidRPr="008D6196" w:rsidRDefault="00977FDD" w:rsidP="007E05AA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центра подполковник </w:t>
      </w:r>
    </w:p>
    <w:p w:rsidR="00977FDD" w:rsidRPr="008D6196" w:rsidRDefault="00977FDD" w:rsidP="007E05AA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полиции 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Виноградов Олег Сергеевич</w:t>
      </w:r>
      <w:r w:rsidRPr="008D6196">
        <w:rPr>
          <w:sz w:val="26"/>
          <w:szCs w:val="26"/>
          <w:u w:val="single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78-49-00</w:t>
      </w:r>
    </w:p>
    <w:p w:rsidR="00977FDD" w:rsidRPr="008D6196" w:rsidRDefault="00977FDD" w:rsidP="007E05AA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  </w:t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 xml:space="preserve">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977FDD" w:rsidRPr="008D6196" w:rsidRDefault="00977FDD" w:rsidP="007E05AA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Начальник отделения ПБДД </w:t>
      </w:r>
    </w:p>
    <w:p w:rsidR="00977FDD" w:rsidRPr="008D6196" w:rsidRDefault="00977FDD" w:rsidP="007E05AA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центра майор полиции </w:t>
      </w:r>
    </w:p>
    <w:p w:rsidR="00977FDD" w:rsidRPr="008D6196" w:rsidRDefault="00977FDD" w:rsidP="007E05AA">
      <w:pPr>
        <w:jc w:val="both"/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Ильина Наталья Владиславовна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78-49-29</w:t>
      </w:r>
    </w:p>
    <w:p w:rsidR="00977FDD" w:rsidRPr="008D6196" w:rsidRDefault="00977FDD" w:rsidP="007E05AA">
      <w:pPr>
        <w:rPr>
          <w:sz w:val="26"/>
          <w:szCs w:val="26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 xml:space="preserve">  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977FDD" w:rsidRPr="008D6196" w:rsidRDefault="00977FDD" w:rsidP="007E05AA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Старший инспектор ПБДД </w:t>
      </w:r>
    </w:p>
    <w:p w:rsidR="00977FDD" w:rsidRPr="008D6196" w:rsidRDefault="00977FDD" w:rsidP="007E05AA">
      <w:pPr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 xml:space="preserve">центра лейтенант полиции 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Вишнякова Кристина Вадимовна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78-49-88</w:t>
      </w:r>
    </w:p>
    <w:p w:rsidR="00977FDD" w:rsidRPr="009259D8" w:rsidRDefault="00977FDD" w:rsidP="007E05AA">
      <w:pPr>
        <w:rPr>
          <w:sz w:val="24"/>
          <w:szCs w:val="24"/>
          <w:u w:val="single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977FDD" w:rsidRPr="00B305A9" w:rsidRDefault="00977FDD" w:rsidP="006D00E7"/>
    <w:p w:rsidR="00977FDD" w:rsidRPr="001B7CAC" w:rsidRDefault="00977FDD" w:rsidP="006D00E7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                                        </w:t>
      </w:r>
      <w:r>
        <w:rPr>
          <w:sz w:val="26"/>
          <w:szCs w:val="26"/>
        </w:rPr>
        <w:t xml:space="preserve">          </w:t>
      </w:r>
    </w:p>
    <w:p w:rsidR="00977FDD" w:rsidRPr="00DB21B3" w:rsidRDefault="00977FDD" w:rsidP="006D00E7">
      <w:pPr>
        <w:jc w:val="center"/>
      </w:pPr>
      <w:r>
        <w:t xml:space="preserve">                                          </w:t>
      </w:r>
    </w:p>
    <w:p w:rsidR="00977FDD" w:rsidRPr="001B7CAC" w:rsidRDefault="00977FDD" w:rsidP="006D00E7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Ответственные </w:t>
      </w:r>
    </w:p>
    <w:p w:rsidR="00977FDD" w:rsidRPr="001B7CAC" w:rsidRDefault="00977FDD" w:rsidP="006D00E7">
      <w:pPr>
        <w:rPr>
          <w:sz w:val="26"/>
          <w:szCs w:val="26"/>
        </w:rPr>
      </w:pPr>
      <w:r w:rsidRPr="001B7CAC">
        <w:rPr>
          <w:sz w:val="26"/>
          <w:szCs w:val="26"/>
        </w:rPr>
        <w:t>за мероприятия по профилактике</w:t>
      </w:r>
    </w:p>
    <w:p w:rsidR="00977FDD" w:rsidRDefault="00977FDD" w:rsidP="006D00E7">
      <w:pPr>
        <w:rPr>
          <w:sz w:val="26"/>
          <w:szCs w:val="26"/>
        </w:rPr>
      </w:pPr>
      <w:r w:rsidRPr="001B7CAC">
        <w:rPr>
          <w:sz w:val="26"/>
          <w:szCs w:val="26"/>
        </w:rPr>
        <w:t>детского травматизма</w:t>
      </w:r>
      <w:r>
        <w:rPr>
          <w:sz w:val="26"/>
          <w:szCs w:val="26"/>
        </w:rPr>
        <w:t xml:space="preserve"> в ОУ:  </w:t>
      </w:r>
    </w:p>
    <w:p w:rsidR="00977FDD" w:rsidRDefault="00977FDD" w:rsidP="006D00E7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977FDD" w:rsidRDefault="00977FDD" w:rsidP="006D00E7">
      <w:pPr>
        <w:rPr>
          <w:sz w:val="26"/>
          <w:szCs w:val="26"/>
          <w:u w:val="single"/>
        </w:rPr>
      </w:pPr>
      <w:r w:rsidRPr="00F83757">
        <w:rPr>
          <w:sz w:val="26"/>
          <w:szCs w:val="26"/>
          <w:u w:val="single"/>
        </w:rPr>
        <w:t>Старший воспитатель</w:t>
      </w:r>
      <w:r>
        <w:rPr>
          <w:sz w:val="26"/>
          <w:szCs w:val="26"/>
          <w:u w:val="single"/>
        </w:rPr>
        <w:t xml:space="preserve">  Смирнова Анна Владимировна     </w:t>
      </w:r>
      <w:r w:rsidRPr="00720A17">
        <w:rPr>
          <w:b/>
          <w:sz w:val="26"/>
          <w:szCs w:val="26"/>
          <w:u w:val="single"/>
        </w:rPr>
        <w:t>79-23-30</w:t>
      </w:r>
    </w:p>
    <w:p w:rsidR="00977FDD" w:rsidRPr="00F83757" w:rsidRDefault="00977FDD" w:rsidP="006D00E7">
      <w:pPr>
        <w:rPr>
          <w:sz w:val="26"/>
          <w:szCs w:val="26"/>
          <w:u w:val="single"/>
        </w:rPr>
      </w:pPr>
      <w:r w:rsidRPr="00B305A9">
        <w:t>(должность)                                    (фамилия, имя, отчество)</w:t>
      </w:r>
      <w:r>
        <w:t xml:space="preserve">                              </w:t>
      </w:r>
      <w:r w:rsidRPr="00B305A9">
        <w:t>(телефон)</w:t>
      </w:r>
    </w:p>
    <w:p w:rsidR="00977FDD" w:rsidRPr="00B305A9" w:rsidRDefault="00977FDD" w:rsidP="006D00E7"/>
    <w:p w:rsidR="00977FDD" w:rsidRPr="001B7CAC" w:rsidRDefault="00977FDD" w:rsidP="006D00E7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                       </w:t>
      </w:r>
      <w:r>
        <w:rPr>
          <w:sz w:val="26"/>
          <w:szCs w:val="26"/>
        </w:rPr>
        <w:t xml:space="preserve">                       </w:t>
      </w:r>
    </w:p>
    <w:p w:rsidR="00977FDD" w:rsidRPr="00DB21B3" w:rsidRDefault="00977FDD" w:rsidP="006D00E7">
      <w:pPr>
        <w:jc w:val="center"/>
      </w:pPr>
      <w:r>
        <w:rPr>
          <w:sz w:val="26"/>
          <w:szCs w:val="26"/>
        </w:rPr>
        <w:t xml:space="preserve">                                   </w:t>
      </w:r>
    </w:p>
    <w:p w:rsidR="00977FDD" w:rsidRDefault="00977FDD" w:rsidP="006D00E7">
      <w:pPr>
        <w:rPr>
          <w:sz w:val="26"/>
          <w:szCs w:val="26"/>
        </w:rPr>
      </w:pPr>
    </w:p>
    <w:p w:rsidR="00977FDD" w:rsidRPr="00720A17" w:rsidRDefault="00977FDD" w:rsidP="006D00E7">
      <w:pPr>
        <w:rPr>
          <w:b/>
          <w:sz w:val="26"/>
          <w:szCs w:val="26"/>
          <w:u w:val="single"/>
        </w:rPr>
      </w:pPr>
      <w:r w:rsidRPr="001B7CAC">
        <w:rPr>
          <w:sz w:val="26"/>
          <w:szCs w:val="26"/>
        </w:rPr>
        <w:t>Количество</w:t>
      </w:r>
      <w:r>
        <w:rPr>
          <w:sz w:val="26"/>
          <w:szCs w:val="26"/>
        </w:rPr>
        <w:t xml:space="preserve"> воспитанников  </w:t>
      </w:r>
      <w:r>
        <w:rPr>
          <w:b/>
          <w:sz w:val="26"/>
          <w:szCs w:val="26"/>
          <w:u w:val="single"/>
        </w:rPr>
        <w:t>132</w:t>
      </w:r>
    </w:p>
    <w:p w:rsidR="00977FDD" w:rsidRPr="00F03571" w:rsidRDefault="00977FDD" w:rsidP="006D00E7">
      <w:pPr>
        <w:rPr>
          <w:sz w:val="26"/>
          <w:szCs w:val="26"/>
          <w:u w:val="single"/>
        </w:rPr>
      </w:pPr>
      <w:r w:rsidRPr="001B7CAC">
        <w:rPr>
          <w:sz w:val="26"/>
          <w:szCs w:val="26"/>
        </w:rPr>
        <w:t>Нали</w:t>
      </w:r>
      <w:r>
        <w:rPr>
          <w:sz w:val="26"/>
          <w:szCs w:val="26"/>
        </w:rPr>
        <w:t xml:space="preserve">чие уголка по БДД   </w:t>
      </w:r>
      <w:r w:rsidRPr="00720A17">
        <w:rPr>
          <w:b/>
          <w:sz w:val="26"/>
          <w:szCs w:val="26"/>
          <w:u w:val="single"/>
        </w:rPr>
        <w:t>имеется в каждой группе (5 групп)</w:t>
      </w:r>
    </w:p>
    <w:p w:rsidR="00977FDD" w:rsidRPr="007827AB" w:rsidRDefault="00977FDD" w:rsidP="006D00E7">
      <w:r w:rsidRPr="007827AB">
        <w:t xml:space="preserve">                           </w:t>
      </w:r>
      <w:r>
        <w:t xml:space="preserve">                   </w:t>
      </w:r>
      <w:r w:rsidRPr="007827AB">
        <w:t xml:space="preserve">   </w:t>
      </w:r>
      <w:r>
        <w:t xml:space="preserve">          </w:t>
      </w:r>
      <w:r w:rsidRPr="007827AB">
        <w:t>(если имеется, указать место расположения)</w:t>
      </w:r>
    </w:p>
    <w:p w:rsidR="00977FDD" w:rsidRPr="00F03571" w:rsidRDefault="00977FDD" w:rsidP="006D00E7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Наличие кабинета  по БДД    </w:t>
      </w:r>
      <w:r w:rsidRPr="00720A17">
        <w:rPr>
          <w:b/>
          <w:sz w:val="26"/>
          <w:szCs w:val="26"/>
          <w:u w:val="single"/>
        </w:rPr>
        <w:t>не имеется</w:t>
      </w:r>
    </w:p>
    <w:p w:rsidR="00977FDD" w:rsidRPr="007827AB" w:rsidRDefault="00977FDD" w:rsidP="006D00E7">
      <w:r w:rsidRPr="007827AB">
        <w:t xml:space="preserve">                                           </w:t>
      </w:r>
      <w:r>
        <w:t xml:space="preserve">                      </w:t>
      </w:r>
      <w:r w:rsidRPr="007827AB">
        <w:t>(если имеется, указать место расположения)</w:t>
      </w:r>
    </w:p>
    <w:p w:rsidR="00977FDD" w:rsidRPr="001B7CAC" w:rsidRDefault="00977FDD" w:rsidP="006D00E7">
      <w:pPr>
        <w:rPr>
          <w:sz w:val="26"/>
          <w:szCs w:val="26"/>
        </w:rPr>
      </w:pPr>
      <w:r w:rsidRPr="007E19B0">
        <w:rPr>
          <w:sz w:val="26"/>
          <w:szCs w:val="26"/>
        </w:rPr>
        <w:t xml:space="preserve">Наличие автоплощадок по </w:t>
      </w:r>
      <w:r>
        <w:rPr>
          <w:sz w:val="26"/>
          <w:szCs w:val="26"/>
        </w:rPr>
        <w:t xml:space="preserve">БДД  </w:t>
      </w:r>
      <w:r w:rsidRPr="00720A17">
        <w:rPr>
          <w:b/>
          <w:sz w:val="26"/>
          <w:szCs w:val="26"/>
          <w:u w:val="single"/>
        </w:rPr>
        <w:t>разметка перед зданием ДОУ</w:t>
      </w:r>
    </w:p>
    <w:p w:rsidR="00977FDD" w:rsidRPr="009725F1" w:rsidRDefault="00977FDD" w:rsidP="006D00E7">
      <w:pPr>
        <w:rPr>
          <w:sz w:val="26"/>
          <w:szCs w:val="26"/>
        </w:rPr>
      </w:pPr>
      <w:r w:rsidRPr="001B7CAC">
        <w:rPr>
          <w:sz w:val="26"/>
          <w:szCs w:val="26"/>
        </w:rPr>
        <w:t>Наличие автобуса в ОУ (школьного) или любого другого, предназначенного для перевозки обучающихся (воспитанников)</w:t>
      </w:r>
      <w:r>
        <w:rPr>
          <w:sz w:val="26"/>
          <w:szCs w:val="26"/>
        </w:rPr>
        <w:t xml:space="preserve">      </w:t>
      </w:r>
      <w:r w:rsidRPr="00720A17">
        <w:rPr>
          <w:b/>
          <w:sz w:val="26"/>
          <w:szCs w:val="26"/>
          <w:u w:val="single"/>
        </w:rPr>
        <w:t>не имеется</w:t>
      </w:r>
    </w:p>
    <w:p w:rsidR="00977FDD" w:rsidRPr="009725F1" w:rsidRDefault="00977FDD" w:rsidP="006D00E7">
      <w:pPr>
        <w:rPr>
          <w:sz w:val="26"/>
          <w:szCs w:val="26"/>
        </w:rPr>
      </w:pPr>
      <w:r>
        <w:t xml:space="preserve">                                                                        </w:t>
      </w:r>
      <w:r w:rsidRPr="007827AB">
        <w:t>(при наличии автобуса)</w:t>
      </w:r>
    </w:p>
    <w:p w:rsidR="00977FDD" w:rsidRPr="008C20E7" w:rsidRDefault="00977FDD" w:rsidP="006D00E7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Владелец автобуса    </w:t>
      </w:r>
      <w:r w:rsidRPr="00720A17">
        <w:rPr>
          <w:b/>
          <w:sz w:val="26"/>
          <w:szCs w:val="26"/>
          <w:u w:val="single"/>
        </w:rPr>
        <w:t>не имеется</w:t>
      </w:r>
    </w:p>
    <w:p w:rsidR="00977FDD" w:rsidRPr="007827AB" w:rsidRDefault="00977FDD" w:rsidP="006D00E7">
      <w:r w:rsidRPr="007827AB">
        <w:t xml:space="preserve">                   </w:t>
      </w:r>
      <w:r>
        <w:t xml:space="preserve">                      </w:t>
      </w:r>
      <w:r w:rsidRPr="007827AB">
        <w:t>(ОУ, муниципальное образование и др.)</w:t>
      </w:r>
    </w:p>
    <w:p w:rsidR="00977FDD" w:rsidRPr="001B7CAC" w:rsidRDefault="00977FDD" w:rsidP="006D00E7">
      <w:pPr>
        <w:rPr>
          <w:sz w:val="26"/>
          <w:szCs w:val="26"/>
        </w:rPr>
      </w:pPr>
    </w:p>
    <w:p w:rsidR="00977FDD" w:rsidRDefault="00977FDD" w:rsidP="006D00E7">
      <w:pPr>
        <w:rPr>
          <w:sz w:val="26"/>
          <w:szCs w:val="26"/>
        </w:rPr>
      </w:pPr>
    </w:p>
    <w:p w:rsidR="00977FDD" w:rsidRPr="00720A17" w:rsidRDefault="00977FDD" w:rsidP="006D00E7">
      <w:pPr>
        <w:rPr>
          <w:b/>
          <w:sz w:val="26"/>
          <w:szCs w:val="26"/>
          <w:u w:val="single"/>
        </w:rPr>
      </w:pPr>
      <w:r w:rsidRPr="007827AB">
        <w:rPr>
          <w:sz w:val="26"/>
          <w:szCs w:val="26"/>
        </w:rPr>
        <w:t xml:space="preserve">Время </w:t>
      </w:r>
      <w:r>
        <w:rPr>
          <w:sz w:val="26"/>
          <w:szCs w:val="26"/>
        </w:rPr>
        <w:t xml:space="preserve">работы </w:t>
      </w:r>
      <w:r w:rsidRPr="007827AB">
        <w:rPr>
          <w:sz w:val="26"/>
          <w:szCs w:val="26"/>
        </w:rPr>
        <w:t>ОУ:</w:t>
      </w:r>
      <w:r>
        <w:rPr>
          <w:sz w:val="26"/>
          <w:szCs w:val="26"/>
        </w:rPr>
        <w:t xml:space="preserve">   </w:t>
      </w:r>
      <w:r w:rsidRPr="00720A17">
        <w:rPr>
          <w:b/>
          <w:sz w:val="26"/>
          <w:szCs w:val="26"/>
          <w:u w:val="single"/>
        </w:rPr>
        <w:t>07.00 – 19.00</w:t>
      </w:r>
    </w:p>
    <w:p w:rsidR="00977FDD" w:rsidRPr="00ED07F9" w:rsidRDefault="00977FDD" w:rsidP="006D00E7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Время прием воспитанников в ОУ:  </w:t>
      </w:r>
      <w:r w:rsidRPr="00720A17">
        <w:rPr>
          <w:b/>
          <w:sz w:val="26"/>
          <w:szCs w:val="26"/>
          <w:u w:val="single"/>
        </w:rPr>
        <w:t>07.00 – 09.00</w:t>
      </w:r>
    </w:p>
    <w:p w:rsidR="00977FDD" w:rsidRDefault="00977FDD" w:rsidP="006D00E7">
      <w:pPr>
        <w:rPr>
          <w:sz w:val="26"/>
          <w:szCs w:val="26"/>
        </w:rPr>
      </w:pPr>
      <w:r>
        <w:rPr>
          <w:sz w:val="26"/>
          <w:szCs w:val="26"/>
        </w:rPr>
        <w:t xml:space="preserve">Время ухода воспитанников из ОУ </w:t>
      </w:r>
    </w:p>
    <w:p w:rsidR="00977FDD" w:rsidRPr="00ED07F9" w:rsidRDefault="00977FDD" w:rsidP="006D00E7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с родителями (или законными представителями):  </w:t>
      </w:r>
      <w:r w:rsidRPr="00720A17">
        <w:rPr>
          <w:b/>
          <w:sz w:val="26"/>
          <w:szCs w:val="26"/>
          <w:u w:val="single"/>
        </w:rPr>
        <w:t>17.00 – 19.00</w:t>
      </w:r>
    </w:p>
    <w:p w:rsidR="00977FDD" w:rsidRDefault="00977FDD" w:rsidP="006D00E7">
      <w:pPr>
        <w:rPr>
          <w:sz w:val="26"/>
          <w:szCs w:val="26"/>
        </w:rPr>
      </w:pPr>
    </w:p>
    <w:p w:rsidR="00977FDD" w:rsidRDefault="00977FDD" w:rsidP="006D00E7">
      <w:pPr>
        <w:rPr>
          <w:sz w:val="26"/>
          <w:szCs w:val="26"/>
        </w:rPr>
      </w:pPr>
    </w:p>
    <w:p w:rsidR="00977FDD" w:rsidRDefault="00977FDD" w:rsidP="006D00E7">
      <w:pPr>
        <w:rPr>
          <w:sz w:val="26"/>
          <w:szCs w:val="26"/>
        </w:rPr>
      </w:pPr>
    </w:p>
    <w:p w:rsidR="00977FDD" w:rsidRPr="007827AB" w:rsidRDefault="00977FDD" w:rsidP="006D00E7">
      <w:pPr>
        <w:rPr>
          <w:sz w:val="26"/>
          <w:szCs w:val="26"/>
        </w:rPr>
      </w:pPr>
    </w:p>
    <w:p w:rsidR="00977FDD" w:rsidRDefault="00977FDD" w:rsidP="006D00E7">
      <w:pPr>
        <w:rPr>
          <w:sz w:val="26"/>
          <w:szCs w:val="26"/>
        </w:rPr>
      </w:pPr>
    </w:p>
    <w:p w:rsidR="00977FDD" w:rsidRPr="00B22E82" w:rsidRDefault="00977FDD" w:rsidP="006D00E7">
      <w:pPr>
        <w:rPr>
          <w:b/>
          <w:sz w:val="26"/>
          <w:szCs w:val="26"/>
        </w:rPr>
      </w:pPr>
      <w:r w:rsidRPr="00B22E82">
        <w:rPr>
          <w:b/>
          <w:sz w:val="26"/>
          <w:szCs w:val="26"/>
        </w:rPr>
        <w:t>Телефоны оперативных служб:</w:t>
      </w:r>
    </w:p>
    <w:p w:rsidR="00977FDD" w:rsidRDefault="00977FDD" w:rsidP="006D00E7">
      <w:pPr>
        <w:rPr>
          <w:sz w:val="26"/>
          <w:szCs w:val="26"/>
          <w:u w:val="single"/>
        </w:rPr>
      </w:pPr>
      <w:r w:rsidRPr="00B22E82">
        <w:rPr>
          <w:sz w:val="26"/>
          <w:szCs w:val="26"/>
          <w:u w:val="single"/>
        </w:rPr>
        <w:t>Единая служба спасения</w:t>
      </w:r>
      <w:r>
        <w:rPr>
          <w:sz w:val="26"/>
          <w:szCs w:val="26"/>
          <w:u w:val="single"/>
        </w:rPr>
        <w:t xml:space="preserve">:   </w:t>
      </w:r>
      <w:r w:rsidRPr="00720A17">
        <w:rPr>
          <w:b/>
          <w:sz w:val="26"/>
          <w:szCs w:val="26"/>
          <w:u w:val="single"/>
        </w:rPr>
        <w:t>– 101;  - 112</w:t>
      </w:r>
    </w:p>
    <w:p w:rsidR="00977FDD" w:rsidRDefault="00977FDD" w:rsidP="006D00E7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Полиция:   </w:t>
      </w:r>
      <w:r w:rsidRPr="00720A17">
        <w:rPr>
          <w:b/>
          <w:sz w:val="26"/>
          <w:szCs w:val="26"/>
          <w:u w:val="single"/>
        </w:rPr>
        <w:t>- 102;   -112</w:t>
      </w:r>
    </w:p>
    <w:p w:rsidR="00977FDD" w:rsidRDefault="00977FDD" w:rsidP="006D00E7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Скорая медицинская помощь:    </w:t>
      </w:r>
      <w:r w:rsidRPr="00720A17">
        <w:rPr>
          <w:b/>
          <w:sz w:val="26"/>
          <w:szCs w:val="26"/>
          <w:u w:val="single"/>
        </w:rPr>
        <w:t>- 103</w:t>
      </w:r>
    </w:p>
    <w:p w:rsidR="00977FDD" w:rsidRDefault="00977FDD" w:rsidP="006D00E7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Станция скорой помощи:  </w:t>
      </w:r>
      <w:r w:rsidRPr="00720A17">
        <w:rPr>
          <w:b/>
          <w:sz w:val="26"/>
          <w:szCs w:val="26"/>
          <w:u w:val="single"/>
        </w:rPr>
        <w:t>45-14-04</w:t>
      </w:r>
      <w:r>
        <w:rPr>
          <w:sz w:val="26"/>
          <w:szCs w:val="26"/>
          <w:u w:val="single"/>
        </w:rPr>
        <w:t xml:space="preserve">      </w:t>
      </w:r>
    </w:p>
    <w:p w:rsidR="00977FDD" w:rsidRPr="00720A17" w:rsidRDefault="00977FDD" w:rsidP="006D00E7">
      <w:pPr>
        <w:rPr>
          <w:b/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Телефон дежурной полиции Кировского района:   </w:t>
      </w:r>
      <w:r w:rsidRPr="00720A17">
        <w:rPr>
          <w:b/>
          <w:sz w:val="26"/>
          <w:szCs w:val="26"/>
          <w:u w:val="single"/>
        </w:rPr>
        <w:t>30-02-02</w:t>
      </w:r>
    </w:p>
    <w:p w:rsidR="00977FDD" w:rsidRPr="00883B6F" w:rsidRDefault="00977FDD" w:rsidP="006D00E7">
      <w:pPr>
        <w:rPr>
          <w:b/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Главная дежурная служба мэрии  по  ГО и ЧС:  </w:t>
      </w:r>
      <w:r w:rsidRPr="00883B6F">
        <w:rPr>
          <w:b/>
          <w:sz w:val="26"/>
          <w:szCs w:val="26"/>
          <w:u w:val="single"/>
        </w:rPr>
        <w:t>40-40-40;</w:t>
      </w:r>
      <w:r>
        <w:rPr>
          <w:b/>
          <w:sz w:val="26"/>
          <w:szCs w:val="26"/>
          <w:u w:val="single"/>
        </w:rPr>
        <w:t xml:space="preserve">   40-40-42</w:t>
      </w:r>
      <w:r w:rsidRPr="00883B6F">
        <w:rPr>
          <w:b/>
          <w:sz w:val="26"/>
          <w:szCs w:val="26"/>
          <w:u w:val="single"/>
        </w:rPr>
        <w:t xml:space="preserve">  </w:t>
      </w:r>
    </w:p>
    <w:p w:rsidR="00977FDD" w:rsidRDefault="00977FDD" w:rsidP="006D00E7">
      <w:pPr>
        <w:rPr>
          <w:sz w:val="26"/>
          <w:szCs w:val="26"/>
        </w:rPr>
      </w:pPr>
    </w:p>
    <w:p w:rsidR="00977FDD" w:rsidRDefault="00977FDD" w:rsidP="006D00E7">
      <w:pPr>
        <w:rPr>
          <w:sz w:val="26"/>
          <w:szCs w:val="26"/>
        </w:rPr>
      </w:pPr>
    </w:p>
    <w:p w:rsidR="00977FDD" w:rsidRDefault="00977FDD" w:rsidP="006D00E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Приложения. </w:t>
      </w:r>
    </w:p>
    <w:p w:rsidR="00977FDD" w:rsidRPr="00D91CA7" w:rsidRDefault="00977FDD" w:rsidP="006D00E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D91CA7">
        <w:rPr>
          <w:sz w:val="26"/>
          <w:szCs w:val="26"/>
        </w:rPr>
        <w:t xml:space="preserve">Образцы схем  муниципального </w:t>
      </w:r>
      <w:r>
        <w:rPr>
          <w:sz w:val="26"/>
          <w:szCs w:val="26"/>
        </w:rPr>
        <w:t xml:space="preserve">дошкольного образовательного </w:t>
      </w:r>
      <w:r w:rsidRPr="00D91CA7">
        <w:rPr>
          <w:sz w:val="26"/>
          <w:szCs w:val="26"/>
        </w:rPr>
        <w:t>учреждения:</w:t>
      </w:r>
    </w:p>
    <w:p w:rsidR="00977FDD" w:rsidRDefault="00977FDD" w:rsidP="006D00E7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1.1. План – схема района</w:t>
      </w:r>
      <w:r w:rsidRPr="007827AB">
        <w:rPr>
          <w:sz w:val="26"/>
          <w:szCs w:val="26"/>
        </w:rPr>
        <w:t xml:space="preserve"> расположения ОУ, пути движения транспортных сре</w:t>
      </w:r>
      <w:r>
        <w:rPr>
          <w:sz w:val="26"/>
          <w:szCs w:val="26"/>
        </w:rPr>
        <w:t>дств, воспитанников их родителей (или законных представителей);</w:t>
      </w:r>
    </w:p>
    <w:p w:rsidR="00977FDD" w:rsidRDefault="00977FDD" w:rsidP="006D00E7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План-схема организации </w:t>
      </w:r>
      <w:r w:rsidRPr="007827AB">
        <w:rPr>
          <w:sz w:val="26"/>
          <w:szCs w:val="26"/>
        </w:rPr>
        <w:t>дорожного движения в непосредственной близост</w:t>
      </w:r>
      <w:r>
        <w:rPr>
          <w:sz w:val="26"/>
          <w:szCs w:val="26"/>
        </w:rPr>
        <w:t xml:space="preserve">и от ОУ </w:t>
      </w:r>
      <w:r w:rsidRPr="007827AB">
        <w:rPr>
          <w:sz w:val="26"/>
          <w:szCs w:val="26"/>
        </w:rPr>
        <w:t xml:space="preserve">с размещением соответствующих технических средств, маршруты движения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7827AB">
        <w:rPr>
          <w:sz w:val="26"/>
          <w:szCs w:val="26"/>
        </w:rPr>
        <w:t xml:space="preserve">и расположение парковочных мест; </w:t>
      </w:r>
    </w:p>
    <w:p w:rsidR="00977FDD" w:rsidRPr="005A0C1C" w:rsidRDefault="00977FDD" w:rsidP="006D00E7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1.3. План – схема путей </w:t>
      </w:r>
      <w:r w:rsidRPr="005A0C1C">
        <w:rPr>
          <w:sz w:val="26"/>
          <w:szCs w:val="26"/>
        </w:rPr>
        <w:t xml:space="preserve">движения транспортных средств к местам разгрузки/погрузки и рекомендуемых безопасных путей передвижения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5A0C1C">
        <w:rPr>
          <w:sz w:val="26"/>
          <w:szCs w:val="26"/>
        </w:rPr>
        <w:t>по территории</w:t>
      </w:r>
      <w:r>
        <w:rPr>
          <w:sz w:val="26"/>
          <w:szCs w:val="26"/>
        </w:rPr>
        <w:t xml:space="preserve"> ОУ</w:t>
      </w:r>
      <w:r w:rsidRPr="005A0C1C">
        <w:rPr>
          <w:sz w:val="26"/>
          <w:szCs w:val="26"/>
        </w:rPr>
        <w:t>.</w:t>
      </w:r>
    </w:p>
    <w:p w:rsidR="00977FDD" w:rsidRPr="00635135" w:rsidRDefault="00977FDD" w:rsidP="006D00E7">
      <w:pPr>
        <w:rPr>
          <w:sz w:val="26"/>
          <w:szCs w:val="26"/>
        </w:rPr>
      </w:pPr>
      <w:r>
        <w:rPr>
          <w:sz w:val="26"/>
        </w:rPr>
        <w:t>2.</w:t>
      </w:r>
      <w:r>
        <w:rPr>
          <w:sz w:val="26"/>
          <w:szCs w:val="26"/>
        </w:rPr>
        <w:t>Пояснительная записка</w:t>
      </w:r>
      <w:r w:rsidRPr="00635135">
        <w:t xml:space="preserve"> </w:t>
      </w:r>
      <w:r>
        <w:rPr>
          <w:sz w:val="26"/>
          <w:szCs w:val="26"/>
        </w:rPr>
        <w:t>к паспорту дорожной</w:t>
      </w:r>
      <w:r>
        <w:rPr>
          <w:sz w:val="26"/>
          <w:szCs w:val="26"/>
        </w:rPr>
        <w:tab/>
        <w:t xml:space="preserve">безопасности </w:t>
      </w:r>
      <w:r w:rsidRPr="00635135">
        <w:rPr>
          <w:sz w:val="26"/>
          <w:szCs w:val="26"/>
        </w:rPr>
        <w:t xml:space="preserve">муниципального </w:t>
      </w:r>
      <w:r>
        <w:rPr>
          <w:sz w:val="26"/>
          <w:szCs w:val="26"/>
        </w:rPr>
        <w:t>дошкольного образовательного учреждения.</w:t>
      </w:r>
    </w:p>
    <w:p w:rsidR="00977FDD" w:rsidRDefault="00977FDD" w:rsidP="006D00E7">
      <w:pPr>
        <w:jc w:val="both"/>
        <w:rPr>
          <w:sz w:val="26"/>
          <w:szCs w:val="26"/>
        </w:rPr>
      </w:pPr>
    </w:p>
    <w:p w:rsidR="00977FDD" w:rsidRDefault="00977FDD" w:rsidP="006D00E7">
      <w:pPr>
        <w:jc w:val="both"/>
        <w:rPr>
          <w:sz w:val="26"/>
          <w:szCs w:val="26"/>
        </w:rPr>
      </w:pPr>
    </w:p>
    <w:p w:rsidR="00977FDD" w:rsidRDefault="00977FDD" w:rsidP="006D00E7">
      <w:pPr>
        <w:rPr>
          <w:sz w:val="26"/>
          <w:szCs w:val="26"/>
        </w:rPr>
      </w:pPr>
    </w:p>
    <w:p w:rsidR="00977FDD" w:rsidRDefault="00977FDD" w:rsidP="006D00E7">
      <w:pPr>
        <w:rPr>
          <w:sz w:val="26"/>
          <w:szCs w:val="26"/>
        </w:rPr>
      </w:pPr>
    </w:p>
    <w:p w:rsidR="00977FDD" w:rsidRDefault="00977FDD" w:rsidP="006D00E7">
      <w:pPr>
        <w:rPr>
          <w:sz w:val="26"/>
          <w:szCs w:val="26"/>
        </w:rPr>
      </w:pPr>
    </w:p>
    <w:p w:rsidR="00977FDD" w:rsidRDefault="00977FDD" w:rsidP="006D00E7">
      <w:pPr>
        <w:rPr>
          <w:sz w:val="26"/>
          <w:szCs w:val="26"/>
        </w:rPr>
      </w:pPr>
    </w:p>
    <w:p w:rsidR="00977FDD" w:rsidRPr="007827AB" w:rsidRDefault="00977FDD" w:rsidP="006D00E7">
      <w:pPr>
        <w:tabs>
          <w:tab w:val="left" w:pos="9639"/>
        </w:tabs>
        <w:rPr>
          <w:sz w:val="28"/>
          <w:szCs w:val="28"/>
        </w:rPr>
      </w:pPr>
      <w:r w:rsidRPr="00996C98">
        <w:rPr>
          <w:sz w:val="28"/>
          <w:szCs w:val="28"/>
        </w:rPr>
        <w:t>1.1.План-схема района расположения ОУ,</w:t>
      </w:r>
      <w:r>
        <w:rPr>
          <w:sz w:val="28"/>
          <w:szCs w:val="28"/>
        </w:rPr>
        <w:t xml:space="preserve"> </w:t>
      </w:r>
      <w:r w:rsidRPr="00996C98">
        <w:rPr>
          <w:sz w:val="28"/>
          <w:szCs w:val="28"/>
        </w:rPr>
        <w:t>пути</w:t>
      </w:r>
      <w:r>
        <w:rPr>
          <w:sz w:val="28"/>
          <w:szCs w:val="28"/>
        </w:rPr>
        <w:t xml:space="preserve"> движения транспортных средств,</w:t>
      </w:r>
      <w:r w:rsidRPr="00996C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воспитанников и родителей (или законных представителей).</w:t>
      </w: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  <w:r>
        <w:rPr>
          <w:noProof/>
        </w:rPr>
        <w:pict>
          <v:shape id="Рисунок 59" o:spid="_x0000_s1026" type="#_x0000_t75" alt="17406_36758" style="position:absolute;margin-left:248.75pt;margin-top:322.2pt;width:14.55pt;height:14.55pt;z-index:251680256;visibility:visible">
            <v:imagedata r:id="rId9" o:title="" cropleft="11288f" cropright="10858f"/>
          </v:shape>
        </w:pict>
      </w:r>
      <w:r>
        <w:rPr>
          <w:noProof/>
        </w:rPr>
        <w:pict>
          <v:shape id="Рисунок 55" o:spid="_x0000_s1027" type="#_x0000_t75" alt="17406_36758" style="position:absolute;margin-left:443.8pt;margin-top:115.95pt;width:14.55pt;height:14.55pt;z-index:251676160;visibility:visible">
            <v:imagedata r:id="rId9" o:title="" cropleft="11288f" cropright="10858f"/>
          </v:shape>
        </w:pict>
      </w:r>
      <w:r>
        <w:rPr>
          <w:noProof/>
        </w:rPr>
        <w:pict>
          <v:shape id="Рисунок 58" o:spid="_x0000_s1028" type="#_x0000_t75" alt="17406_36758" style="position:absolute;margin-left:98.05pt;margin-top:2.4pt;width:14.55pt;height:14.55pt;z-index:251679232;visibility:visible">
            <v:imagedata r:id="rId9" o:title="" cropleft="11288f" cropright="10858f"/>
          </v:shape>
        </w:pict>
      </w:r>
      <w:r>
        <w:rPr>
          <w:noProof/>
        </w:rPr>
        <w:pict>
          <v:shape id="Рисунок 56" o:spid="_x0000_s1029" type="#_x0000_t75" alt="17406_36758" style="position:absolute;margin-left:140.4pt;margin-top:16.95pt;width:14.55pt;height:14.55pt;z-index:251677184;visibility:visible">
            <v:imagedata r:id="rId9" o:title="" cropleft="11288f" cropright="10858f"/>
          </v:shape>
        </w:pict>
      </w:r>
      <w:r>
        <w:rPr>
          <w:noProof/>
        </w:rPr>
        <w:pict>
          <v:shape id="Рисунок 57" o:spid="_x0000_s1030" type="#_x0000_t75" alt="17406_36758" style="position:absolute;margin-left:92.85pt;margin-top:22.5pt;width:14.55pt;height:14.55pt;z-index:251678208;visibility:visible">
            <v:imagedata r:id="rId9" o:title="" cropleft="11288f" cropright="10858f"/>
          </v:shape>
        </w:pict>
      </w:r>
      <w:r>
        <w:rPr>
          <w:noProof/>
        </w:rPr>
        <w:pict>
          <v:shape id="Рисунок 54" o:spid="_x0000_s1031" type="#_x0000_t75" alt="17406_36758" style="position:absolute;margin-left:117.05pt;margin-top:42.1pt;width:14.55pt;height:14.55pt;z-index:251675136;visibility:visible">
            <v:imagedata r:id="rId9" o:title="" cropleft="11288f" cropright="10858f"/>
          </v:shape>
        </w:pict>
      </w:r>
      <w:r>
        <w:rPr>
          <w:noProof/>
        </w:rPr>
        <w:pict>
          <v:shape id="Рисунок 53" o:spid="_x0000_s1032" type="#_x0000_t75" alt="17406_36758" style="position:absolute;margin-left:425.9pt;margin-top:141.1pt;width:14.55pt;height:14.55pt;z-index:251674112;visibility:visible">
            <v:imagedata r:id="rId9" o:title="" cropleft="11288f" cropright="10858f"/>
          </v:shape>
        </w:pict>
      </w:r>
      <w:r>
        <w:rPr>
          <w:noProof/>
        </w:rPr>
        <w:pict>
          <v:shape id="Рисунок 52" o:spid="_x0000_s1033" type="#_x0000_t75" alt="17406_36758" style="position:absolute;margin-left:446.5pt;margin-top:175.45pt;width:14.55pt;height:14.55pt;z-index:251673088;visibility:visible">
            <v:imagedata r:id="rId9" o:title="" cropleft="11288f" cropright="10858f"/>
          </v:shape>
        </w:pict>
      </w:r>
      <w:r>
        <w:rPr>
          <w:noProof/>
        </w:rPr>
        <w:pict>
          <v:shape id="Рисунок 51" o:spid="_x0000_s1034" type="#_x0000_t75" alt="17406_36758" style="position:absolute;margin-left:248.75pt;margin-top:283.8pt;width:14.55pt;height:14.55pt;z-index:251672064;visibility:visible">
            <v:imagedata r:id="rId9" o:title="" cropleft="11288f" cropright="10858f"/>
          </v:shape>
        </w:pict>
      </w:r>
      <w:r>
        <w:rPr>
          <w:noProof/>
        </w:rPr>
        <w:pict>
          <v:shape id="Рисунок 50" o:spid="_x0000_s1035" type="#_x0000_t75" alt="17406_36758" style="position:absolute;margin-left:270.05pt;margin-top:322.2pt;width:14.55pt;height:14.55pt;z-index:251671040;visibility:visible">
            <v:imagedata r:id="rId9" o:title="" cropleft="11288f" cropright="10858f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86.6pt;margin-top:238.3pt;width:6.25pt;height:4.85pt;flip:x;z-index:251668992" o:connectortype="straight"/>
        </w:pict>
      </w:r>
      <w:r>
        <w:rPr>
          <w:noProof/>
        </w:rPr>
        <w:pict>
          <v:shape id="_x0000_s1037" type="#_x0000_t32" style="position:absolute;margin-left:86.6pt;margin-top:243.15pt;width:6.25pt;height:21.45pt;flip:x y;z-index:251667968" o:connectortype="straight"/>
        </w:pict>
      </w:r>
      <w:r>
        <w:rPr>
          <w:noProof/>
        </w:rPr>
        <w:pict>
          <v:shape id="_x0000_s1038" type="#_x0000_t32" style="position:absolute;margin-left:92.85pt;margin-top:249.35pt;width:54pt;height:15.25pt;flip:y;z-index:251666944" o:connectortype="straight"/>
        </w:pict>
      </w:r>
      <w:r>
        <w:rPr>
          <w:noProof/>
        </w:rPr>
        <w:pict>
          <v:shape id="_x0000_s1039" type="#_x0000_t32" style="position:absolute;margin-left:86.6pt;margin-top:198.85pt;width:45pt;height:18.65pt;flip:y;z-index:251665920" o:connectortype="straight"/>
        </w:pict>
      </w:r>
      <w:r>
        <w:rPr>
          <w:noProof/>
        </w:rPr>
        <w:pict>
          <v:shape id="_x0000_s1040" type="#_x0000_t32" style="position:absolute;margin-left:131.6pt;margin-top:198.85pt;width:15.25pt;height:50.5pt;z-index:251664896" o:connectortype="straight"/>
        </w:pict>
      </w:r>
      <w:r>
        <w:rPr>
          <w:noProof/>
        </w:rPr>
        <w:pict>
          <v:shape id="_x0000_s1041" type="#_x0000_t32" style="position:absolute;margin-left:86.6pt;margin-top:217.5pt;width:6.25pt;height:20.8pt;flip:x y;z-index:251663872" o:connectortype="straight"/>
        </w:pict>
      </w:r>
      <w:r w:rsidRPr="00821646">
        <w:rPr>
          <w:noProof/>
        </w:rPr>
        <w:pict>
          <v:shape id="Рисунок 1" o:spid="_x0000_i1027" type="#_x0000_t75" alt="План сада 1" style="width:471.75pt;height:357.75pt;visibility:visible">
            <v:imagedata r:id="rId10" o:title="" croptop="4651f" cropbottom="4869f" cropleft="20895f" cropright="3801f"/>
          </v:shape>
        </w:pict>
      </w: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  <w:jc w:val="center"/>
        <w:rPr>
          <w:b/>
          <w:sz w:val="24"/>
          <w:szCs w:val="24"/>
        </w:rPr>
      </w:pPr>
    </w:p>
    <w:p w:rsidR="00977FDD" w:rsidRDefault="00977FDD" w:rsidP="006D00E7">
      <w:pPr>
        <w:tabs>
          <w:tab w:val="left" w:pos="9639"/>
        </w:tabs>
        <w:spacing w:line="360" w:lineRule="auto"/>
        <w:jc w:val="center"/>
        <w:rPr>
          <w:b/>
          <w:sz w:val="24"/>
          <w:szCs w:val="24"/>
        </w:rPr>
      </w:pPr>
    </w:p>
    <w:p w:rsidR="00977FDD" w:rsidRPr="00E65813" w:rsidRDefault="00977FDD" w:rsidP="006D00E7">
      <w:pPr>
        <w:tabs>
          <w:tab w:val="left" w:pos="9639"/>
        </w:tabs>
        <w:spacing w:line="360" w:lineRule="auto"/>
        <w:jc w:val="center"/>
        <w:rPr>
          <w:b/>
          <w:sz w:val="24"/>
          <w:szCs w:val="24"/>
        </w:rPr>
      </w:pPr>
      <w:r w:rsidRPr="00E65813">
        <w:rPr>
          <w:b/>
          <w:sz w:val="24"/>
          <w:szCs w:val="24"/>
        </w:rPr>
        <w:t>Условные обозначения</w:t>
      </w: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Pr="0063646C" w:rsidRDefault="00977FDD" w:rsidP="006D00E7">
      <w:pPr>
        <w:tabs>
          <w:tab w:val="left" w:pos="9639"/>
        </w:tabs>
        <w:spacing w:line="360" w:lineRule="auto"/>
        <w:rPr>
          <w:sz w:val="16"/>
          <w:szCs w:val="16"/>
        </w:rPr>
      </w:pPr>
      <w:r>
        <w:t xml:space="preserve">                          </w:t>
      </w:r>
      <w:r w:rsidRPr="004B4E00">
        <w:rPr>
          <w:noProof/>
          <w:sz w:val="28"/>
          <w:szCs w:val="28"/>
        </w:rPr>
        <w:pict>
          <v:shape id="Рисунок 2" o:spid="_x0000_i1028" type="#_x0000_t75" alt="17406_36758" style="width:26.25pt;height:26.25pt;visibility:visible">
            <v:imagedata r:id="rId11" o:title="" cropleft="11254f" cropright="10840f"/>
          </v:shape>
        </w:pict>
      </w:r>
      <w:r>
        <w:t xml:space="preserve">      </w:t>
      </w:r>
      <w:r w:rsidRPr="00A82278">
        <w:rPr>
          <w:sz w:val="24"/>
          <w:szCs w:val="24"/>
        </w:rPr>
        <w:t>- пешеходный переход</w:t>
      </w:r>
      <w:r>
        <w:rPr>
          <w:sz w:val="24"/>
          <w:szCs w:val="24"/>
        </w:rPr>
        <w:t xml:space="preserve">                            </w:t>
      </w:r>
      <w:r>
        <w:rPr>
          <w:sz w:val="28"/>
          <w:szCs w:val="28"/>
        </w:rPr>
        <w:t xml:space="preserve">    </w:t>
      </w:r>
      <w:r>
        <w:rPr>
          <w:sz w:val="16"/>
          <w:szCs w:val="16"/>
        </w:rPr>
        <w:t xml:space="preserve">    </w:t>
      </w:r>
    </w:p>
    <w:p w:rsidR="00977FDD" w:rsidRPr="00A82278" w:rsidRDefault="00977FDD" w:rsidP="006D00E7">
      <w:pPr>
        <w:tabs>
          <w:tab w:val="left" w:pos="963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4B4E00">
        <w:rPr>
          <w:noProof/>
          <w:sz w:val="24"/>
          <w:szCs w:val="24"/>
        </w:rPr>
        <w:pict>
          <v:shape id="Рисунок 3" o:spid="_x0000_i1029" type="#_x0000_t75" alt="Traffic-Lights" style="width:24.75pt;height:47.25pt;visibility:visible">
            <v:imagedata r:id="rId12" o:title="" cropleft="21096f" cropright="18338f"/>
          </v:shape>
        </w:pict>
      </w:r>
      <w:r>
        <w:rPr>
          <w:sz w:val="24"/>
          <w:szCs w:val="24"/>
        </w:rPr>
        <w:t xml:space="preserve">       - светофор</w:t>
      </w:r>
    </w:p>
    <w:p w:rsidR="00977FDD" w:rsidRDefault="00977FDD" w:rsidP="006D00E7">
      <w:pPr>
        <w:tabs>
          <w:tab w:val="left" w:pos="9639"/>
        </w:tabs>
        <w:spacing w:line="360" w:lineRule="auto"/>
        <w:rPr>
          <w:sz w:val="24"/>
          <w:szCs w:val="24"/>
        </w:rPr>
      </w:pPr>
      <w:r>
        <w:rPr>
          <w:noProof/>
        </w:rPr>
        <w:pict>
          <v:shape id="_x0000_s1042" type="#_x0000_t32" style="position:absolute;margin-left:35pt;margin-top:11.3pt;width:34.9pt;height:.7pt;z-index:251639296" o:connectortype="straight" strokecolor="blue">
            <v:stroke endarrow="block"/>
          </v:shape>
        </w:pict>
      </w:r>
      <w:r>
        <w:t xml:space="preserve">                </w:t>
      </w:r>
      <w:r w:rsidRPr="00D51389">
        <w:rPr>
          <w:color w:val="FF0000"/>
        </w:rPr>
        <w:t xml:space="preserve">           </w:t>
      </w:r>
      <w:r>
        <w:t xml:space="preserve">     </w:t>
      </w:r>
      <w:r w:rsidRPr="00A82278">
        <w:rPr>
          <w:sz w:val="24"/>
          <w:szCs w:val="24"/>
        </w:rPr>
        <w:t>- движение воспитанников</w:t>
      </w:r>
      <w:r>
        <w:rPr>
          <w:sz w:val="24"/>
          <w:szCs w:val="24"/>
        </w:rPr>
        <w:t xml:space="preserve"> (обучающихся)  в/из образовательное учреждение</w:t>
      </w:r>
    </w:p>
    <w:p w:rsidR="00977FDD" w:rsidRDefault="00977FDD" w:rsidP="006D00E7">
      <w:pPr>
        <w:tabs>
          <w:tab w:val="left" w:pos="9639"/>
        </w:tabs>
        <w:spacing w:line="360" w:lineRule="auto"/>
        <w:rPr>
          <w:sz w:val="24"/>
          <w:szCs w:val="24"/>
        </w:rPr>
      </w:pPr>
      <w:r>
        <w:rPr>
          <w:noProof/>
        </w:rPr>
        <w:pict>
          <v:line id="_x0000_s1043" style="position:absolute;z-index:251640320" from="35pt,8.6pt" to="75pt,8.6pt">
            <v:stroke endarrow="block"/>
          </v:line>
        </w:pict>
      </w:r>
      <w:r>
        <w:rPr>
          <w:sz w:val="24"/>
          <w:szCs w:val="24"/>
        </w:rPr>
        <w:t xml:space="preserve">                           - движение транспортных средств</w:t>
      </w:r>
    </w:p>
    <w:p w:rsidR="00977FDD" w:rsidRPr="00A82278" w:rsidRDefault="00977FDD" w:rsidP="006D00E7">
      <w:pPr>
        <w:tabs>
          <w:tab w:val="left" w:pos="9639"/>
        </w:tabs>
        <w:spacing w:line="360" w:lineRule="auto"/>
        <w:rPr>
          <w:sz w:val="24"/>
          <w:szCs w:val="24"/>
        </w:rPr>
      </w:pPr>
      <w:r>
        <w:rPr>
          <w:noProof/>
        </w:rPr>
        <w:pict>
          <v:rect id="_x0000_s1044" style="position:absolute;margin-left:35pt;margin-top:5.05pt;width:35pt;height:9pt;z-index:251642368" fillcolor="silver"/>
        </w:pict>
      </w:r>
      <w:r>
        <w:rPr>
          <w:noProof/>
        </w:rPr>
        <w:pict>
          <v:rect id="_x0000_s1045" style="position:absolute;margin-left:-45pt;margin-top:335.7pt;width:40.05pt;height:9pt;z-index:251641344"/>
        </w:pict>
      </w:r>
      <w:r>
        <w:rPr>
          <w:sz w:val="24"/>
          <w:szCs w:val="24"/>
        </w:rPr>
        <w:t xml:space="preserve">                           - жилая застройка</w:t>
      </w:r>
    </w:p>
    <w:p w:rsidR="00977FDD" w:rsidRPr="00A82278" w:rsidRDefault="00977FDD" w:rsidP="006D00E7">
      <w:pPr>
        <w:tabs>
          <w:tab w:val="left" w:pos="9639"/>
        </w:tabs>
        <w:spacing w:line="360" w:lineRule="auto"/>
        <w:rPr>
          <w:sz w:val="24"/>
          <w:szCs w:val="24"/>
        </w:rPr>
      </w:pPr>
      <w:r>
        <w:rPr>
          <w:noProof/>
        </w:rPr>
        <w:pict>
          <v:shape id="_x0000_s1046" type="#_x0000_t32" style="position:absolute;margin-left:35pt;margin-top:9.65pt;width:35pt;height:0;z-index:251670016" o:connectortype="straight"/>
        </w:pict>
      </w:r>
      <w:r>
        <w:rPr>
          <w:sz w:val="24"/>
          <w:szCs w:val="24"/>
        </w:rPr>
        <w:t xml:space="preserve">                           - ограждение образовательного учреждения</w:t>
      </w: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jc w:val="both"/>
        <w:rPr>
          <w:sz w:val="28"/>
          <w:szCs w:val="28"/>
        </w:rPr>
      </w:pPr>
      <w:r w:rsidRPr="00093CE1">
        <w:rPr>
          <w:sz w:val="28"/>
          <w:szCs w:val="28"/>
        </w:rPr>
        <w:t xml:space="preserve">1.2. План-схема организации дорожного движения в непосредственной близости от </w:t>
      </w:r>
      <w:r>
        <w:rPr>
          <w:sz w:val="28"/>
          <w:szCs w:val="28"/>
        </w:rPr>
        <w:t xml:space="preserve">дошкольного образовательного </w:t>
      </w:r>
      <w:r w:rsidRPr="00093CE1">
        <w:rPr>
          <w:sz w:val="28"/>
          <w:szCs w:val="28"/>
        </w:rPr>
        <w:t xml:space="preserve">учреждения с размещением соответствующих технических средств, маршруты движения </w:t>
      </w:r>
      <w:r>
        <w:rPr>
          <w:sz w:val="28"/>
          <w:szCs w:val="28"/>
        </w:rPr>
        <w:t xml:space="preserve">воспитанников их родителей (или законных представителей)  </w:t>
      </w:r>
      <w:r w:rsidRPr="00093CE1">
        <w:rPr>
          <w:sz w:val="28"/>
          <w:szCs w:val="28"/>
        </w:rPr>
        <w:t>и расположение парковочных мест</w:t>
      </w:r>
      <w:r>
        <w:rPr>
          <w:sz w:val="28"/>
          <w:szCs w:val="28"/>
        </w:rPr>
        <w:t>.</w:t>
      </w: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  <w:r>
        <w:rPr>
          <w:noProof/>
        </w:rPr>
        <w:pict>
          <v:rect id="_x0000_s1047" style="position:absolute;margin-left:130.4pt;margin-top:16.55pt;width:229.65pt;height:165.45pt;z-index:251645440" strokecolor="#930" strokeweight="1.5pt">
            <v:textbox style="mso-next-textbox:#_x0000_s1047">
              <w:txbxContent>
                <w:p w:rsidR="00977FDD" w:rsidRDefault="00977FDD" w:rsidP="006D00E7"/>
                <w:p w:rsidR="00977FDD" w:rsidRDefault="00977FDD" w:rsidP="006D00E7"/>
                <w:p w:rsidR="00977FDD" w:rsidRDefault="00977FDD" w:rsidP="006D00E7"/>
                <w:p w:rsidR="00977FDD" w:rsidRDefault="00977FDD" w:rsidP="006D00E7"/>
                <w:p w:rsidR="00977FDD" w:rsidRDefault="00977FDD" w:rsidP="006D00E7"/>
                <w:p w:rsidR="00977FDD" w:rsidRDefault="00977FDD" w:rsidP="006D00E7"/>
                <w:p w:rsidR="00977FDD" w:rsidRDefault="00977FDD" w:rsidP="003E2ED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МДОУ «Детский сад № 170»</w:t>
                  </w:r>
                </w:p>
                <w:p w:rsidR="00977FDD" w:rsidRPr="00332738" w:rsidRDefault="00977FDD" w:rsidP="006D00E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Ул. Чехова, д.43 в</w:t>
                  </w:r>
                </w:p>
              </w:txbxContent>
            </v:textbox>
          </v:rect>
        </w:pict>
      </w: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  <w:r>
        <w:rPr>
          <w:noProof/>
        </w:rPr>
        <w:pict>
          <v:line id="_x0000_s1048" style="position:absolute;z-index:251650560" from="90.1pt,13.25pt" to="130.1pt,13.25pt" strokecolor="#396" strokeweight="1pt">
            <v:stroke endarrow="block"/>
          </v:line>
        </w:pict>
      </w:r>
      <w:r>
        <w:rPr>
          <w:noProof/>
        </w:rPr>
        <w:pict>
          <v:line id="_x0000_s1049" style="position:absolute;flip:y;z-index:251647488" from="100pt,13.25pt" to="100pt,184.25pt" strokecolor="#396" strokeweight="1.5pt">
            <v:stroke endarrow="block"/>
          </v:line>
        </w:pict>
      </w:r>
      <w:r>
        <w:rPr>
          <w:noProof/>
        </w:rPr>
        <w:pict>
          <v:line id="_x0000_s1050" style="position:absolute;z-index:251646464" from="-5pt,13.25pt" to="104.9pt,13.25pt" strokecolor="#396" strokeweight="1pt">
            <v:stroke endarrow="block"/>
          </v:line>
        </w:pict>
      </w: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</w:rPr>
        <w:pict>
          <v:line id="_x0000_s1051" style="position:absolute;flip:y;z-index:251649536" from="5in,29.05pt" to="360.05pt,128.05pt" strokecolor="#396" strokeweight="1pt">
            <v:stroke endarrow="block"/>
          </v:line>
        </w:pict>
      </w:r>
      <w:r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977FDD" w:rsidRPr="00010D6C" w:rsidRDefault="00977FDD" w:rsidP="006D00E7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noProof/>
        </w:rPr>
        <w:pict>
          <v:line id="_x0000_s1052" style="position:absolute;flip:x;z-index:251648512" from="100pt,4.9pt" to="5in,4.9pt" strokecolor="#396" strokeweight="1.5pt">
            <v:stroke endarrow="block"/>
          </v:line>
        </w:pict>
      </w:r>
    </w:p>
    <w:p w:rsidR="00977FDD" w:rsidRPr="009365B1" w:rsidRDefault="00977FDD" w:rsidP="006D00E7">
      <w:pPr>
        <w:rPr>
          <w:b/>
          <w:sz w:val="28"/>
          <w:szCs w:val="28"/>
        </w:rPr>
      </w:pPr>
      <w:r>
        <w:rPr>
          <w:noProof/>
        </w:rPr>
        <w:pict>
          <v:line id="_x0000_s1053" style="position:absolute;z-index:251659776" from="240pt,16.75pt" to="5in,16.75pt" strokecolor="#396" strokeweight="1pt">
            <v:stroke endarrow="block"/>
          </v:line>
        </w:pict>
      </w:r>
      <w:r>
        <w:rPr>
          <w:noProof/>
        </w:rPr>
        <w:pict>
          <v:line id="_x0000_s1054" style="position:absolute;z-index:251657728" from="385pt,25.75pt" to="385pt,72.6pt" strokeweight="1.5pt"/>
        </w:pict>
      </w:r>
      <w:r>
        <w:rPr>
          <w:noProof/>
        </w:rPr>
        <w:pict>
          <v:line id="_x0000_s1055" style="position:absolute;z-index:251656704" from="350pt,25.75pt" to="350pt,72.6pt" strokeweight="1.5pt"/>
        </w:pict>
      </w:r>
      <w:r>
        <w:rPr>
          <w:sz w:val="28"/>
          <w:szCs w:val="28"/>
        </w:rPr>
        <w:t xml:space="preserve">                                  </w:t>
      </w:r>
      <w:r w:rsidRPr="009365B1">
        <w:rPr>
          <w:b/>
          <w:sz w:val="28"/>
          <w:szCs w:val="28"/>
        </w:rPr>
        <w:t>Ул.Свободы</w:t>
      </w:r>
      <w:r>
        <w:rPr>
          <w:sz w:val="28"/>
          <w:szCs w:val="28"/>
        </w:rPr>
        <w:t xml:space="preserve">                                                         </w:t>
      </w:r>
      <w:r w:rsidRPr="004B4E00">
        <w:rPr>
          <w:noProof/>
          <w:sz w:val="28"/>
          <w:szCs w:val="28"/>
        </w:rPr>
        <w:pict>
          <v:shape id="Рисунок 12" o:spid="_x0000_i1030" type="#_x0000_t75" alt="17406_36758" style="width:26.25pt;height:26.25pt;visibility:visible">
            <v:imagedata r:id="rId13" o:title="" croptop="10840f" cropbottom="11254f"/>
          </v:shape>
        </w:pict>
      </w:r>
    </w:p>
    <w:p w:rsidR="00977FDD" w:rsidRDefault="00977FDD" w:rsidP="006D00E7">
      <w:pPr>
        <w:tabs>
          <w:tab w:val="left" w:pos="9639"/>
        </w:tabs>
        <w:spacing w:line="360" w:lineRule="auto"/>
      </w:pPr>
      <w:r>
        <w:rPr>
          <w:noProof/>
        </w:rPr>
        <w:pict>
          <v:rect id="_x0000_s1056" style="position:absolute;margin-left:350pt;margin-top:9.4pt;width:35pt;height:9pt;flip:y;z-index:251654656" fillcolor="black"/>
        </w:pict>
      </w:r>
      <w:r>
        <w:rPr>
          <w:noProof/>
        </w:rPr>
        <w:pict>
          <v:rect id="_x0000_s1057" style="position:absolute;margin-left:-55pt;margin-top:.4pt;width:595pt;height:45pt;z-index:251651584" strokeweight="2.25pt"/>
        </w:pict>
      </w:r>
      <w:r>
        <w:rPr>
          <w:noProof/>
        </w:rPr>
        <w:pict>
          <v:line id="_x0000_s1058" style="position:absolute;z-index:251653632" from="5in,.4pt" to="5in,18.4pt" strokecolor="#396" strokeweight="1pt"/>
        </w:pict>
      </w:r>
      <w:r>
        <w:rPr>
          <w:noProof/>
        </w:rPr>
        <w:pict>
          <v:line id="_x0000_s1059" style="position:absolute;z-index:251652608" from="5in,16.3pt" to="5in,43.3pt" strokecolor="#396" strokeweight="1.5pt"/>
        </w:pict>
      </w:r>
    </w:p>
    <w:p w:rsidR="00977FDD" w:rsidRDefault="00977FDD" w:rsidP="006D00E7">
      <w:pPr>
        <w:tabs>
          <w:tab w:val="left" w:pos="9639"/>
        </w:tabs>
        <w:spacing w:line="360" w:lineRule="auto"/>
      </w:pPr>
      <w:r>
        <w:rPr>
          <w:noProof/>
        </w:rPr>
        <w:pict>
          <v:rect id="_x0000_s1060" style="position:absolute;margin-left:350pt;margin-top:10.15pt;width:35pt;height:9pt;z-index:251655680" fillcolor="black"/>
        </w:pict>
      </w:r>
    </w:p>
    <w:p w:rsidR="00977FDD" w:rsidRDefault="00977FDD" w:rsidP="006D00E7">
      <w:pPr>
        <w:tabs>
          <w:tab w:val="left" w:pos="9639"/>
        </w:tabs>
        <w:spacing w:line="360" w:lineRule="auto"/>
      </w:pPr>
      <w:r>
        <w:rPr>
          <w:noProof/>
        </w:rPr>
        <w:pict>
          <v:shape id="_x0000_s1061" type="#_x0000_t32" style="position:absolute;margin-left:376.7pt;margin-top:1.9pt;width:38.05pt;height:32.05pt;flip:x y;z-index:251662848" o:connectortype="straight">
            <v:stroke endarrow="block"/>
          </v:shape>
        </w:pict>
      </w:r>
      <w:r>
        <w:rPr>
          <w:noProof/>
        </w:rPr>
        <w:pict>
          <v:line id="_x0000_s1062" style="position:absolute;z-index:251658752" from="5in,10.9pt" to="5in,73.9pt" strokecolor="#396" strokeweight="1.5pt"/>
        </w:pict>
      </w:r>
    </w:p>
    <w:p w:rsidR="00977FDD" w:rsidRPr="005D0C76" w:rsidRDefault="00977FDD" w:rsidP="006D00E7">
      <w:pPr>
        <w:tabs>
          <w:tab w:val="left" w:pos="9639"/>
        </w:tabs>
        <w:spacing w:line="360" w:lineRule="auto"/>
        <w:rPr>
          <w:sz w:val="24"/>
          <w:szCs w:val="24"/>
        </w:rPr>
      </w:pPr>
      <w:r>
        <w:rPr>
          <w:noProof/>
        </w:rPr>
        <w:pict>
          <v:shape id="_x0000_s1063" type="#_x0000_t32" style="position:absolute;margin-left:414.75pt;margin-top:16.7pt;width:76pt;height:0;z-index:251661824" o:connectortype="straight"/>
        </w:pict>
      </w:r>
      <w:r>
        <w:rPr>
          <w:noProof/>
        </w:rPr>
        <w:pict>
          <v:shape id="_x0000_s1064" type="#_x0000_t32" style="position:absolute;margin-left:3.55pt;margin-top:6.35pt;width:116.3pt;height:0;flip:x;z-index:251660800" o:connectortype="straight">
            <v:stroke endarrow="block"/>
          </v:shape>
        </w:pict>
      </w:r>
      <w:r>
        <w:rPr>
          <w:sz w:val="24"/>
          <w:szCs w:val="24"/>
        </w:rPr>
        <w:t xml:space="preserve"> </w:t>
      </w:r>
      <w:r w:rsidRPr="00D36CEA">
        <w:rPr>
          <w:b/>
          <w:sz w:val="24"/>
          <w:szCs w:val="24"/>
        </w:rPr>
        <w:t xml:space="preserve">Станция Ярославль-Главный    </w:t>
      </w:r>
      <w:r w:rsidRPr="005D0C76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                         </w:t>
      </w:r>
      <w:r w:rsidRPr="005D0C76">
        <w:rPr>
          <w:sz w:val="24"/>
          <w:szCs w:val="24"/>
        </w:rPr>
        <w:t xml:space="preserve"> </w:t>
      </w:r>
      <w:r w:rsidRPr="00821646">
        <w:rPr>
          <w:noProof/>
        </w:rPr>
        <w:pict>
          <v:shape id="_x0000_i1031" type="#_x0000_t75" alt="17406_36758" style="width:27.75pt;height:28.5pt;visibility:visible">
            <v:imagedata r:id="rId14" o:title="" croptop="11318f" cropbottom="10859f"/>
          </v:shape>
        </w:pict>
      </w:r>
      <w:r w:rsidRPr="005D0C76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 xml:space="preserve">1.14.1. </w:t>
      </w:r>
      <w:r w:rsidRPr="002D19CE">
        <w:rPr>
          <w:b/>
          <w:sz w:val="24"/>
          <w:szCs w:val="24"/>
        </w:rPr>
        <w:t xml:space="preserve"> Зебра</w:t>
      </w:r>
      <w:r w:rsidRPr="005D0C76">
        <w:rPr>
          <w:sz w:val="24"/>
          <w:szCs w:val="24"/>
        </w:rPr>
        <w:t xml:space="preserve">                                 </w:t>
      </w:r>
    </w:p>
    <w:p w:rsidR="00977FDD" w:rsidRDefault="00977FDD" w:rsidP="006D00E7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Pr="009365B1" w:rsidRDefault="00977FDD" w:rsidP="006D00E7">
      <w:pPr>
        <w:tabs>
          <w:tab w:val="left" w:pos="9639"/>
        </w:tabs>
        <w:spacing w:line="360" w:lineRule="auto"/>
        <w:jc w:val="center"/>
        <w:rPr>
          <w:b/>
          <w:sz w:val="24"/>
          <w:szCs w:val="24"/>
        </w:rPr>
      </w:pPr>
      <w:r w:rsidRPr="009365B1">
        <w:rPr>
          <w:b/>
          <w:sz w:val="24"/>
          <w:szCs w:val="24"/>
        </w:rPr>
        <w:t>Условные обозначения</w:t>
      </w: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</w:pPr>
    </w:p>
    <w:p w:rsidR="00977FDD" w:rsidRDefault="00977FDD" w:rsidP="006D00E7">
      <w:pPr>
        <w:tabs>
          <w:tab w:val="left" w:pos="9639"/>
        </w:tabs>
        <w:spacing w:line="360" w:lineRule="auto"/>
        <w:ind w:left="720"/>
        <w:rPr>
          <w:sz w:val="24"/>
          <w:szCs w:val="24"/>
        </w:rPr>
      </w:pPr>
      <w:r>
        <w:rPr>
          <w:noProof/>
        </w:rPr>
        <w:pict>
          <v:line id="_x0000_s1065" style="position:absolute;left:0;text-align:left;z-index:251644416" from="46pt,332.25pt" to="80.95pt,332.25pt"/>
        </w:pict>
      </w:r>
      <w:r>
        <w:t xml:space="preserve">   </w:t>
      </w:r>
      <w:r>
        <w:rPr>
          <w:noProof/>
        </w:rPr>
      </w:r>
      <w:r>
        <w:pict>
          <v:group id="_x0000_s1066" editas="canvas" style="width:55pt;height:12.6pt;mso-position-horizontal-relative:char;mso-position-vertical-relative:line" coordorigin="2331,9856" coordsize="776,179">
            <o:lock v:ext="edit" aspectratio="t"/>
            <v:shape id="_x0000_s1067" type="#_x0000_t75" style="position:absolute;left:2331;top:9856;width:776;height:179" o:preferrelative="f">
              <v:fill o:detectmouseclick="t"/>
              <v:path o:extrusionok="t" o:connecttype="none"/>
              <o:lock v:ext="edit" text="t"/>
            </v:shape>
            <v:line id="_x0000_s1068" style="position:absolute" from="2331,9984" to="2896,9985" strokecolor="#930" strokeweight="2.25pt"/>
            <w10:anchorlock/>
          </v:group>
        </w:pict>
      </w:r>
      <w:r w:rsidRPr="00970C3E">
        <w:rPr>
          <w:sz w:val="24"/>
          <w:szCs w:val="24"/>
        </w:rPr>
        <w:t>- ограждение образовательного учреждения</w:t>
      </w:r>
    </w:p>
    <w:p w:rsidR="00977FDD" w:rsidRDefault="00977FDD" w:rsidP="006D00E7">
      <w:pPr>
        <w:tabs>
          <w:tab w:val="left" w:pos="9639"/>
        </w:tabs>
        <w:spacing w:line="360" w:lineRule="auto"/>
        <w:ind w:left="1440"/>
        <w:rPr>
          <w:sz w:val="24"/>
          <w:szCs w:val="24"/>
        </w:rPr>
      </w:pPr>
      <w:r>
        <w:rPr>
          <w:noProof/>
        </w:rPr>
        <w:pict>
          <v:line id="_x0000_s1069" style="position:absolute;left:0;text-align:left;z-index:251643392" from="45pt,5.55pt" to="84.95pt,5.55pt" strokecolor="green" strokeweight="1pt">
            <v:stroke endarrow="block"/>
          </v:line>
        </w:pict>
      </w:r>
      <w:r>
        <w:rPr>
          <w:sz w:val="24"/>
          <w:szCs w:val="24"/>
        </w:rPr>
        <w:t xml:space="preserve">        - направление движения  воспитанников (обучающихся) от остановок              транспортных средств</w:t>
      </w:r>
    </w:p>
    <w:p w:rsidR="00977FDD" w:rsidRDefault="00977FDD" w:rsidP="006D00E7">
      <w:pPr>
        <w:tabs>
          <w:tab w:val="left" w:pos="9639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Pr="004B4E00">
        <w:rPr>
          <w:noProof/>
          <w:sz w:val="28"/>
          <w:szCs w:val="28"/>
        </w:rPr>
        <w:pict>
          <v:shape id="Рисунок 7" o:spid="_x0000_i1033" type="#_x0000_t75" alt="17406_36758" style="width:26.25pt;height:26.25pt;visibility:visible">
            <v:imagedata r:id="rId11" o:title="" cropleft="11254f" cropright="10840f"/>
          </v:shape>
        </w:pict>
      </w:r>
      <w:r>
        <w:rPr>
          <w:sz w:val="24"/>
          <w:szCs w:val="24"/>
        </w:rPr>
        <w:t xml:space="preserve">         - пешеходный переход</w:t>
      </w:r>
    </w:p>
    <w:p w:rsidR="00977FDD" w:rsidRDefault="00977FDD" w:rsidP="006D00E7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977FDD" w:rsidRPr="00970C3E" w:rsidRDefault="00977FDD" w:rsidP="006D00E7">
      <w:pPr>
        <w:tabs>
          <w:tab w:val="left" w:pos="9639"/>
        </w:tabs>
        <w:spacing w:line="360" w:lineRule="auto"/>
        <w:rPr>
          <w:sz w:val="24"/>
          <w:szCs w:val="24"/>
        </w:rPr>
      </w:pPr>
    </w:p>
    <w:p w:rsidR="00977FDD" w:rsidRDefault="00977FDD" w:rsidP="006D00E7">
      <w:pPr>
        <w:jc w:val="both"/>
        <w:rPr>
          <w:sz w:val="28"/>
          <w:szCs w:val="28"/>
        </w:rPr>
      </w:pPr>
      <w:r w:rsidRPr="00093CE1">
        <w:rPr>
          <w:sz w:val="28"/>
          <w:szCs w:val="28"/>
        </w:rPr>
        <w:t xml:space="preserve">1.3. План-схема движения транспортных средств к местам разгрузки/погрузки и рекомендуемые пути передвижения </w:t>
      </w:r>
      <w:r>
        <w:rPr>
          <w:sz w:val="28"/>
          <w:szCs w:val="28"/>
        </w:rPr>
        <w:t xml:space="preserve">воспитанников их родителей (или законных представителей)  </w:t>
      </w:r>
      <w:r w:rsidRPr="00093CE1">
        <w:rPr>
          <w:sz w:val="28"/>
          <w:szCs w:val="28"/>
        </w:rPr>
        <w:t>по террит</w:t>
      </w:r>
      <w:r>
        <w:rPr>
          <w:sz w:val="28"/>
          <w:szCs w:val="28"/>
        </w:rPr>
        <w:t>ории дошкольного образовательного учреждения.</w:t>
      </w: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  <w:r w:rsidRPr="004B4E00">
        <w:rPr>
          <w:noProof/>
          <w:sz w:val="28"/>
          <w:szCs w:val="28"/>
        </w:rPr>
        <w:pict>
          <v:shape id="Рисунок 8" o:spid="_x0000_i1034" type="#_x0000_t75" alt="1" style="width:510pt;height:283.5pt;visibility:visible">
            <v:imagedata r:id="rId15" o:title=""/>
          </v:shape>
        </w:pict>
      </w: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Pr="00E65813" w:rsidRDefault="00977FDD" w:rsidP="006D00E7">
      <w:pPr>
        <w:tabs>
          <w:tab w:val="left" w:pos="9639"/>
        </w:tabs>
        <w:spacing w:line="360" w:lineRule="auto"/>
        <w:jc w:val="center"/>
        <w:rPr>
          <w:b/>
          <w:sz w:val="24"/>
          <w:szCs w:val="24"/>
        </w:rPr>
      </w:pPr>
      <w:r w:rsidRPr="00E65813">
        <w:rPr>
          <w:b/>
          <w:sz w:val="24"/>
          <w:szCs w:val="24"/>
        </w:rPr>
        <w:t>Условные обозначения</w:t>
      </w: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4"/>
          <w:szCs w:val="24"/>
        </w:rPr>
      </w:pPr>
    </w:p>
    <w:p w:rsidR="00977FDD" w:rsidRDefault="00977FDD" w:rsidP="006D00E7">
      <w:pPr>
        <w:jc w:val="both"/>
        <w:rPr>
          <w:sz w:val="24"/>
          <w:szCs w:val="24"/>
        </w:rPr>
      </w:pPr>
    </w:p>
    <w:p w:rsidR="00977FDD" w:rsidRPr="00B57845" w:rsidRDefault="00977FDD" w:rsidP="006D00E7">
      <w:pPr>
        <w:jc w:val="both"/>
        <w:rPr>
          <w:sz w:val="24"/>
          <w:szCs w:val="24"/>
        </w:rPr>
      </w:pPr>
    </w:p>
    <w:p w:rsidR="00977FDD" w:rsidRDefault="00977FDD" w:rsidP="006D00E7">
      <w:pPr>
        <w:jc w:val="both"/>
        <w:rPr>
          <w:sz w:val="28"/>
          <w:szCs w:val="28"/>
        </w:rPr>
      </w:pPr>
      <w:r>
        <w:rPr>
          <w:noProof/>
        </w:rPr>
        <w:pict>
          <v:line id="_x0000_s1070" style="position:absolute;left:0;text-align:left;z-index:251634176" from="35pt,8pt" to="60pt,8pt" strokeweight="1.5pt">
            <v:stroke endarrow="block"/>
          </v:line>
        </w:pic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ab/>
        <w:t xml:space="preserve"> -въезд/выезд грузовых транспортных средств</w:t>
      </w:r>
    </w:p>
    <w:p w:rsidR="00977FDD" w:rsidRDefault="00977FDD" w:rsidP="006D00E7">
      <w:pPr>
        <w:jc w:val="both"/>
        <w:rPr>
          <w:sz w:val="28"/>
          <w:szCs w:val="28"/>
        </w:rPr>
      </w:pPr>
      <w:r>
        <w:rPr>
          <w:noProof/>
        </w:rPr>
        <w:pict>
          <v:line id="_x0000_s1071" style="position:absolute;left:0;text-align:left;flip:x;z-index:251635200" from="35pt,.9pt" to="60pt,.9pt" strokeweight="1.5pt">
            <v:stroke endarrow="block"/>
          </v:line>
        </w:pict>
      </w:r>
    </w:p>
    <w:p w:rsidR="00977FDD" w:rsidRDefault="00977FDD" w:rsidP="006D00E7">
      <w:pPr>
        <w:ind w:left="1440"/>
        <w:jc w:val="both"/>
        <w:rPr>
          <w:sz w:val="28"/>
          <w:szCs w:val="28"/>
        </w:rPr>
      </w:pPr>
      <w:r>
        <w:rPr>
          <w:noProof/>
        </w:rPr>
        <w:pict>
          <v:line id="_x0000_s1072" style="position:absolute;left:0;text-align:left;z-index:251636224" from="35pt,11.8pt" to="60pt,11.8pt" strokeweight="1.5pt">
            <v:stroke dashstyle="dash" endarrow="block"/>
          </v:line>
        </w:pict>
      </w:r>
      <w:r>
        <w:rPr>
          <w:sz w:val="28"/>
          <w:szCs w:val="28"/>
        </w:rPr>
        <w:t>-движение грузовых транспортных средств по территории  образовательного учреждения</w:t>
      </w:r>
    </w:p>
    <w:p w:rsidR="00977FDD" w:rsidRDefault="00977FDD" w:rsidP="006D00E7">
      <w:pPr>
        <w:ind w:left="1440"/>
        <w:jc w:val="both"/>
        <w:rPr>
          <w:sz w:val="28"/>
          <w:szCs w:val="28"/>
        </w:rPr>
      </w:pPr>
    </w:p>
    <w:p w:rsidR="00977FDD" w:rsidRDefault="00977FDD" w:rsidP="006D00E7">
      <w:pPr>
        <w:ind w:left="1440"/>
        <w:jc w:val="both"/>
        <w:rPr>
          <w:sz w:val="28"/>
          <w:szCs w:val="28"/>
        </w:rPr>
      </w:pPr>
      <w:r>
        <w:rPr>
          <w:noProof/>
        </w:rPr>
        <w:pict>
          <v:line id="_x0000_s1073" style="position:absolute;left:0;text-align:left;z-index:251637248" from="30pt,8.5pt" to="59.95pt,8.5pt" strokecolor="#36f" strokeweight="1.5pt">
            <v:stroke dashstyle="dash" endarrow="block"/>
          </v:line>
        </w:pict>
      </w:r>
      <w:r>
        <w:rPr>
          <w:sz w:val="28"/>
          <w:szCs w:val="28"/>
        </w:rPr>
        <w:t>-движение детей на территории образовательного учреждения</w:t>
      </w:r>
    </w:p>
    <w:p w:rsidR="00977FDD" w:rsidRDefault="00977FDD" w:rsidP="006D00E7">
      <w:pPr>
        <w:ind w:left="1440"/>
        <w:jc w:val="both"/>
        <w:rPr>
          <w:sz w:val="28"/>
          <w:szCs w:val="28"/>
        </w:rPr>
      </w:pPr>
    </w:p>
    <w:p w:rsidR="00977FDD" w:rsidRDefault="00977FDD" w:rsidP="006D00E7">
      <w:pPr>
        <w:ind w:left="1440"/>
        <w:jc w:val="both"/>
        <w:rPr>
          <w:sz w:val="28"/>
          <w:szCs w:val="28"/>
        </w:rPr>
      </w:pPr>
      <w:r>
        <w:rPr>
          <w:noProof/>
        </w:rPr>
        <w:pict>
          <v:line id="_x0000_s1074" style="position:absolute;left:0;text-align:left;z-index:251638272" from="40pt,12.3pt" to="60.05pt,12.3pt" strokecolor="red" strokeweight="1.5pt"/>
        </w:pict>
      </w:r>
      <w:r>
        <w:rPr>
          <w:sz w:val="28"/>
          <w:szCs w:val="28"/>
        </w:rPr>
        <w:t>-место разгрузки/погрузки</w:t>
      </w:r>
    </w:p>
    <w:p w:rsidR="00977FDD" w:rsidRDefault="00977FDD" w:rsidP="006D00E7">
      <w:pPr>
        <w:ind w:left="1440"/>
        <w:jc w:val="both"/>
        <w:rPr>
          <w:sz w:val="28"/>
          <w:szCs w:val="28"/>
        </w:rPr>
      </w:pPr>
    </w:p>
    <w:p w:rsidR="00977FDD" w:rsidRDefault="00977FDD" w:rsidP="006D00E7">
      <w:pPr>
        <w:ind w:left="1440"/>
        <w:jc w:val="both"/>
        <w:rPr>
          <w:sz w:val="28"/>
          <w:szCs w:val="28"/>
        </w:rPr>
      </w:pPr>
    </w:p>
    <w:p w:rsidR="00977FDD" w:rsidRDefault="00977FDD" w:rsidP="006D00E7">
      <w:pPr>
        <w:ind w:left="1440"/>
        <w:jc w:val="both"/>
        <w:rPr>
          <w:sz w:val="28"/>
          <w:szCs w:val="28"/>
        </w:rPr>
      </w:pPr>
    </w:p>
    <w:p w:rsidR="00977FDD" w:rsidRDefault="00977FDD" w:rsidP="006D00E7">
      <w:pPr>
        <w:ind w:left="1440"/>
        <w:jc w:val="both"/>
        <w:rPr>
          <w:sz w:val="28"/>
          <w:szCs w:val="28"/>
        </w:rPr>
      </w:pPr>
    </w:p>
    <w:p w:rsidR="00977FDD" w:rsidRDefault="00977FDD" w:rsidP="006D00E7">
      <w:pPr>
        <w:ind w:left="1440"/>
        <w:jc w:val="both"/>
        <w:rPr>
          <w:sz w:val="28"/>
          <w:szCs w:val="28"/>
        </w:rPr>
      </w:pPr>
    </w:p>
    <w:p w:rsidR="00977FDD" w:rsidRDefault="00977FDD" w:rsidP="006D00E7">
      <w:pPr>
        <w:ind w:left="1440"/>
        <w:jc w:val="both"/>
        <w:rPr>
          <w:sz w:val="28"/>
          <w:szCs w:val="28"/>
        </w:rPr>
      </w:pPr>
    </w:p>
    <w:p w:rsidR="00977FDD" w:rsidRDefault="00977FDD" w:rsidP="006D00E7">
      <w:pPr>
        <w:ind w:left="1440"/>
        <w:jc w:val="both"/>
        <w:rPr>
          <w:sz w:val="28"/>
          <w:szCs w:val="28"/>
        </w:rPr>
      </w:pPr>
    </w:p>
    <w:p w:rsidR="00977FDD" w:rsidRDefault="00977FDD" w:rsidP="006D00E7">
      <w:pPr>
        <w:ind w:left="1440"/>
        <w:jc w:val="both"/>
        <w:rPr>
          <w:sz w:val="28"/>
          <w:szCs w:val="28"/>
        </w:rPr>
      </w:pPr>
    </w:p>
    <w:p w:rsidR="00977FDD" w:rsidRPr="00CE26C8" w:rsidRDefault="00977FDD" w:rsidP="006D00E7">
      <w:pPr>
        <w:jc w:val="both"/>
        <w:rPr>
          <w:b/>
          <w:sz w:val="28"/>
          <w:szCs w:val="28"/>
        </w:rPr>
      </w:pPr>
      <w:r w:rsidRPr="00CE26C8">
        <w:rPr>
          <w:b/>
          <w:sz w:val="28"/>
          <w:szCs w:val="28"/>
        </w:rPr>
        <w:t>2. Пояснительная записка к паспорту дорожной безопасности муниципального</w:t>
      </w:r>
      <w:r>
        <w:rPr>
          <w:b/>
          <w:sz w:val="28"/>
          <w:szCs w:val="28"/>
        </w:rPr>
        <w:t xml:space="preserve"> дошкольного </w:t>
      </w:r>
      <w:r w:rsidRPr="00CE26C8">
        <w:rPr>
          <w:b/>
          <w:sz w:val="28"/>
          <w:szCs w:val="28"/>
        </w:rPr>
        <w:t xml:space="preserve"> образовательного учреждения</w:t>
      </w:r>
    </w:p>
    <w:p w:rsidR="00977FDD" w:rsidRPr="00CE26C8" w:rsidRDefault="00977FDD" w:rsidP="006D00E7">
      <w:pPr>
        <w:jc w:val="both"/>
        <w:rPr>
          <w:b/>
          <w:sz w:val="28"/>
          <w:szCs w:val="28"/>
        </w:rPr>
      </w:pPr>
    </w:p>
    <w:p w:rsidR="00977FDD" w:rsidRDefault="00977FDD" w:rsidP="006D00E7">
      <w:pPr>
        <w:ind w:firstLine="720"/>
        <w:jc w:val="both"/>
        <w:rPr>
          <w:sz w:val="28"/>
          <w:szCs w:val="28"/>
        </w:rPr>
      </w:pPr>
      <w:r w:rsidRPr="00CE26C8">
        <w:rPr>
          <w:sz w:val="28"/>
          <w:szCs w:val="28"/>
        </w:rPr>
        <w:t>Паспорт д</w:t>
      </w:r>
      <w:r>
        <w:rPr>
          <w:sz w:val="28"/>
          <w:szCs w:val="28"/>
        </w:rPr>
        <w:t>о</w:t>
      </w:r>
      <w:r w:rsidRPr="00CE26C8">
        <w:rPr>
          <w:sz w:val="28"/>
          <w:szCs w:val="28"/>
        </w:rPr>
        <w:t>ро</w:t>
      </w:r>
      <w:r>
        <w:rPr>
          <w:sz w:val="28"/>
          <w:szCs w:val="28"/>
        </w:rPr>
        <w:t xml:space="preserve">жной безопасности </w:t>
      </w:r>
      <w:r w:rsidRPr="00CE26C8">
        <w:rPr>
          <w:sz w:val="28"/>
          <w:szCs w:val="28"/>
        </w:rPr>
        <w:t>муниципального образовательного учреждения</w:t>
      </w:r>
      <w:r>
        <w:rPr>
          <w:sz w:val="28"/>
          <w:szCs w:val="28"/>
        </w:rPr>
        <w:t xml:space="preserve"> (далее – паспорт) предназначен для отображения информации о муниципальном дошкольном образовательном учреждении «Детский сад № 170»  г. Ярославля Ярославской области (далее – ОУ) с точки зрения обеспечения безопасности воспитанников (обучающихся) на этапах их перемещения  « дом – ОУ – дом», для использования педагогами и сотрудниками Госавтоинспекции в работе по разъяснению безопасного передвижения и поведения воспитанников (обучающихся) и их родителей на улично-дорожной сети вблизи ОУ и на маршруте «ОУ – дом», для подготовки мероприятий по предупреждению детского дорожно-транспортного травматизма.</w:t>
      </w:r>
    </w:p>
    <w:p w:rsidR="00977FDD" w:rsidRDefault="00977FDD" w:rsidP="006D00E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Паспорт ведётся ответственным сотрудником муниципального дошкольного образовательного учреждения совместно с сотрудниками отдела ГИБДД УМВД  России по городу Ярославлю, которые оказывают помощь в разработке  паспорта, а также  при внесении необходимых изменений в отдельные разделы Паспорта (схемы, перечни мероприятий по предупреждению ДТП с участием воспитанников). </w:t>
      </w:r>
    </w:p>
    <w:p w:rsidR="00977FDD" w:rsidRDefault="00977FDD" w:rsidP="006D00E7">
      <w:pPr>
        <w:jc w:val="both"/>
        <w:rPr>
          <w:sz w:val="28"/>
          <w:szCs w:val="28"/>
        </w:rPr>
      </w:pPr>
      <w:r>
        <w:rPr>
          <w:sz w:val="28"/>
          <w:szCs w:val="28"/>
        </w:rPr>
        <w:t>Сотрудники отдела ГИБДД УМВД России  по городу  Ярославлю в рамках консультаций предоставляют образовательным учреждениям предварительно проработанную (с обозначением пешеходных переходов, дорожных знаков и др.) план-схему района расположения ОУ.</w:t>
      </w:r>
    </w:p>
    <w:p w:rsidR="00977FDD" w:rsidRDefault="00977FDD" w:rsidP="006D00E7">
      <w:pPr>
        <w:jc w:val="both"/>
        <w:rPr>
          <w:sz w:val="28"/>
          <w:szCs w:val="28"/>
        </w:rPr>
      </w:pPr>
      <w:r>
        <w:rPr>
          <w:sz w:val="28"/>
          <w:szCs w:val="28"/>
        </w:rPr>
        <w:t>Полученная схема дорабатывается, обозначаются пути движения транспортных средств и воспитанников (обучающихся) в/из образовательного учреждения, и переносится в Паспорт ответственными сотрудниками образовательных учреждений.</w:t>
      </w:r>
    </w:p>
    <w:p w:rsidR="00977FDD" w:rsidRPr="00CE26C8" w:rsidRDefault="00977FDD" w:rsidP="006D00E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Оригинал Паспорта хранится в ОУ, копия в контрольно-наблюдательном отделе в подразделении ГИБДД УМВД  России по городу Ярославлю.</w:t>
      </w:r>
    </w:p>
    <w:p w:rsidR="00977FDD" w:rsidRPr="00CE26C8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p w:rsidR="00977FDD" w:rsidRDefault="00977FDD" w:rsidP="006D00E7">
      <w:pPr>
        <w:jc w:val="both"/>
        <w:rPr>
          <w:sz w:val="28"/>
          <w:szCs w:val="28"/>
        </w:rPr>
      </w:pPr>
    </w:p>
    <w:sectPr w:rsidR="00977FDD" w:rsidSect="00EE4A37">
      <w:footerReference w:type="first" r:id="rId16"/>
      <w:pgSz w:w="11906" w:h="16838" w:code="9"/>
      <w:pgMar w:top="567" w:right="567" w:bottom="567" w:left="1134" w:header="397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7FDD" w:rsidRDefault="00977FDD" w:rsidP="0044311D">
      <w:r>
        <w:separator/>
      </w:r>
    </w:p>
  </w:endnote>
  <w:endnote w:type="continuationSeparator" w:id="0">
    <w:p w:rsidR="00977FDD" w:rsidRDefault="00977FDD" w:rsidP="004431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FDD" w:rsidRDefault="00977FDD">
    <w:pPr>
      <w:pStyle w:val="Footer"/>
      <w:jc w:val="center"/>
    </w:pPr>
    <w:r>
      <w:t xml:space="preserve"> </w:t>
    </w:r>
  </w:p>
  <w:p w:rsidR="00977FDD" w:rsidRDefault="00977FD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7FDD" w:rsidRDefault="00977FDD" w:rsidP="0044311D">
      <w:r>
        <w:separator/>
      </w:r>
    </w:p>
  </w:footnote>
  <w:footnote w:type="continuationSeparator" w:id="0">
    <w:p w:rsidR="00977FDD" w:rsidRDefault="00977FDD" w:rsidP="0044311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67B0"/>
    <w:multiLevelType w:val="hybridMultilevel"/>
    <w:tmpl w:val="9E02515A"/>
    <w:lvl w:ilvl="0" w:tplc="47DC39E6">
      <w:start w:val="1"/>
      <w:numFmt w:val="decimal"/>
      <w:lvlText w:val="%1."/>
      <w:lvlJc w:val="left"/>
      <w:pPr>
        <w:ind w:left="732" w:hanging="372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00E7"/>
    <w:rsid w:val="00010D6C"/>
    <w:rsid w:val="00032BFB"/>
    <w:rsid w:val="00093CE1"/>
    <w:rsid w:val="001B7CAC"/>
    <w:rsid w:val="00240B38"/>
    <w:rsid w:val="00261266"/>
    <w:rsid w:val="002D19CE"/>
    <w:rsid w:val="003213B5"/>
    <w:rsid w:val="003225D8"/>
    <w:rsid w:val="00332738"/>
    <w:rsid w:val="003E2ED3"/>
    <w:rsid w:val="0044311D"/>
    <w:rsid w:val="004B4E00"/>
    <w:rsid w:val="00511E42"/>
    <w:rsid w:val="00536445"/>
    <w:rsid w:val="00562EB3"/>
    <w:rsid w:val="005A0C1C"/>
    <w:rsid w:val="005D0C76"/>
    <w:rsid w:val="005D242F"/>
    <w:rsid w:val="00635135"/>
    <w:rsid w:val="0063646C"/>
    <w:rsid w:val="006952AB"/>
    <w:rsid w:val="006A776A"/>
    <w:rsid w:val="006D00E7"/>
    <w:rsid w:val="006F0B35"/>
    <w:rsid w:val="00701065"/>
    <w:rsid w:val="0071090D"/>
    <w:rsid w:val="00720A17"/>
    <w:rsid w:val="007827AB"/>
    <w:rsid w:val="007A2B07"/>
    <w:rsid w:val="007E05AA"/>
    <w:rsid w:val="007E19B0"/>
    <w:rsid w:val="00821646"/>
    <w:rsid w:val="00883B6F"/>
    <w:rsid w:val="0088714A"/>
    <w:rsid w:val="008C20E7"/>
    <w:rsid w:val="008D6196"/>
    <w:rsid w:val="008E294D"/>
    <w:rsid w:val="00911796"/>
    <w:rsid w:val="009259D8"/>
    <w:rsid w:val="009365B1"/>
    <w:rsid w:val="00970C3E"/>
    <w:rsid w:val="009725F1"/>
    <w:rsid w:val="00977FDD"/>
    <w:rsid w:val="00996C98"/>
    <w:rsid w:val="009A277A"/>
    <w:rsid w:val="00A4712B"/>
    <w:rsid w:val="00A82278"/>
    <w:rsid w:val="00A8290E"/>
    <w:rsid w:val="00B22E82"/>
    <w:rsid w:val="00B305A9"/>
    <w:rsid w:val="00B37CC4"/>
    <w:rsid w:val="00B57845"/>
    <w:rsid w:val="00BD02A2"/>
    <w:rsid w:val="00C575DD"/>
    <w:rsid w:val="00C61BDC"/>
    <w:rsid w:val="00C77AC3"/>
    <w:rsid w:val="00CE26C8"/>
    <w:rsid w:val="00D36CEA"/>
    <w:rsid w:val="00D51389"/>
    <w:rsid w:val="00D91CA7"/>
    <w:rsid w:val="00DB21B3"/>
    <w:rsid w:val="00E04B30"/>
    <w:rsid w:val="00E65813"/>
    <w:rsid w:val="00EB52C9"/>
    <w:rsid w:val="00ED07F9"/>
    <w:rsid w:val="00EE4A37"/>
    <w:rsid w:val="00F03571"/>
    <w:rsid w:val="00F24F18"/>
    <w:rsid w:val="00F83757"/>
    <w:rsid w:val="00F87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00E7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D00E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D00E7"/>
    <w:rPr>
      <w:rFonts w:ascii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6D00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D00E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8</Pages>
  <Words>1172</Words>
  <Characters>6681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User</dc:creator>
  <cp:keywords/>
  <dc:description/>
  <cp:lastModifiedBy>1</cp:lastModifiedBy>
  <cp:revision>2</cp:revision>
  <cp:lastPrinted>2017-10-04T07:21:00Z</cp:lastPrinted>
  <dcterms:created xsi:type="dcterms:W3CDTF">2017-10-19T11:50:00Z</dcterms:created>
  <dcterms:modified xsi:type="dcterms:W3CDTF">2017-10-19T11:50:00Z</dcterms:modified>
</cp:coreProperties>
</file>